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3783" w14:textId="77777777" w:rsidR="00A8110B" w:rsidRPr="00962934" w:rsidRDefault="00697FA1" w:rsidP="006E0445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 w:rsidRPr="00965956">
        <w:rPr>
          <w:b/>
          <w:bCs/>
          <w:sz w:val="26"/>
          <w:szCs w:val="26"/>
        </w:rPr>
        <w:t xml:space="preserve">Uw </w:t>
      </w:r>
      <w:r w:rsidR="00A8110B">
        <w:rPr>
          <w:b/>
          <w:bCs/>
          <w:sz w:val="26"/>
          <w:szCs w:val="26"/>
        </w:rPr>
        <w:t>identiteits</w:t>
      </w:r>
      <w:r w:rsidRPr="00965956">
        <w:rPr>
          <w:b/>
          <w:bCs/>
          <w:sz w:val="26"/>
          <w:szCs w:val="26"/>
        </w:rPr>
        <w:t>gegevens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092"/>
      </w:tblGrid>
      <w:tr w:rsidR="00C70282" w14:paraId="55817E7E" w14:textId="77777777" w:rsidTr="006E0445">
        <w:trPr>
          <w:trHeight w:val="454"/>
        </w:trPr>
        <w:tc>
          <w:tcPr>
            <w:tcW w:w="5670" w:type="dxa"/>
            <w:tcBorders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069581D2" w14:textId="77777777" w:rsidR="00C70282" w:rsidRPr="006E1CB1" w:rsidRDefault="00C70282" w:rsidP="00C70282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Familienaam </w:t>
            </w:r>
          </w:p>
        </w:tc>
        <w:tc>
          <w:tcPr>
            <w:tcW w:w="5092" w:type="dxa"/>
            <w:tcBorders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30A2180D" w14:textId="77777777" w:rsidR="00C70282" w:rsidRDefault="00C70282" w:rsidP="00C7028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28CFF1FE" w14:textId="77777777" w:rsidTr="006E0445">
        <w:trPr>
          <w:trHeight w:val="567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3DE8475" w14:textId="77777777" w:rsidR="00697FA1" w:rsidRPr="0065406B" w:rsidRDefault="00697FA1" w:rsidP="00697FA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6A8C70CA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6E6D2DCB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4C83535F" w14:textId="77777777" w:rsidR="00697FA1" w:rsidRPr="006E1CB1" w:rsidRDefault="00697FA1" w:rsidP="006E1CB1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Geboorteplaats 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652242E5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0A231FAC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0C217A2B" w14:textId="77777777" w:rsidR="00697FA1" w:rsidRPr="006E1CB1" w:rsidRDefault="00697FA1" w:rsidP="006E1CB1">
            <w:pPr>
              <w:rPr>
                <w:rFonts w:ascii="Arial Narrow" w:hAnsi="Arial Narrow"/>
                <w:lang w:val="de-DE"/>
              </w:rPr>
            </w:pPr>
            <w:r w:rsidRPr="006E1CB1">
              <w:rPr>
                <w:rFonts w:ascii="Arial Narrow" w:hAnsi="Arial Narrow"/>
                <w:lang w:val="de-DE"/>
              </w:rPr>
              <w:t xml:space="preserve">Nationaliteit 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7B586B8E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:rsidRPr="00A91595" w14:paraId="36570A49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0082D158" w14:textId="77777777" w:rsidR="00826700" w:rsidRPr="006E1CB1" w:rsidRDefault="00A91595" w:rsidP="006E1CB1">
            <w:pPr>
              <w:rPr>
                <w:rFonts w:ascii="Arial Narrow" w:hAnsi="Arial Narrow"/>
              </w:rPr>
            </w:pPr>
            <w:r w:rsidRPr="00A91595">
              <w:rPr>
                <w:rFonts w:ascii="Arial Narrow" w:hAnsi="Arial Narrow"/>
              </w:rPr>
              <w:t>Heeft u deze nationaliteit sedert uw geboorte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35A5D7DD" w14:textId="77777777" w:rsidR="00697FA1" w:rsidRPr="00A91595" w:rsidRDefault="00272162" w:rsidP="006E0445">
            <w:pPr>
              <w:rPr>
                <w:rFonts w:ascii="Arial Narrow" w:hAnsi="Arial Narrow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1319EC93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44325F05" w14:textId="77777777" w:rsidR="00A91595" w:rsidRPr="006E1CB1" w:rsidRDefault="00A91595" w:rsidP="006E1CB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Zo niet, wat was uw vorige nationaliteit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5B742E1D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330B50D5" w14:textId="77777777" w:rsidTr="006E0445">
        <w:trPr>
          <w:trHeight w:val="62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6495754D" w14:textId="77777777" w:rsidR="0096571D" w:rsidRPr="0065406B" w:rsidRDefault="00826700" w:rsidP="006E1CB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Laatste</w:t>
            </w:r>
            <w:r w:rsidR="00697FA1" w:rsidRPr="0065406B">
              <w:rPr>
                <w:rFonts w:ascii="Arial Narrow" w:hAnsi="Arial Narrow"/>
              </w:rPr>
              <w:t xml:space="preserve"> adres in het buitenland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54C20A20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97FA1" w14:paraId="3C92C245" w14:textId="77777777" w:rsidTr="006E0445">
        <w:trPr>
          <w:trHeight w:val="454"/>
        </w:trPr>
        <w:tc>
          <w:tcPr>
            <w:tcW w:w="567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bottom"/>
          </w:tcPr>
          <w:p w14:paraId="5428C1BC" w14:textId="77777777" w:rsidR="00965956" w:rsidRPr="005D48BC" w:rsidRDefault="00697FA1" w:rsidP="006E1CB1">
            <w:pPr>
              <w:rPr>
                <w:rFonts w:ascii="Arial Narrow" w:hAnsi="Arial Narrow"/>
                <w:lang w:val="en-AU"/>
              </w:rPr>
            </w:pPr>
            <w:r w:rsidRPr="005D48BC">
              <w:rPr>
                <w:rFonts w:ascii="Arial Narrow" w:hAnsi="Arial Narrow"/>
                <w:lang w:val="en-AU"/>
              </w:rPr>
              <w:t>Beroep</w:t>
            </w:r>
          </w:p>
        </w:tc>
        <w:tc>
          <w:tcPr>
            <w:tcW w:w="5092" w:type="dxa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14:paraId="3A9D38A4" w14:textId="77777777" w:rsidR="00697FA1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533B0F9" w14:textId="77777777" w:rsidR="00C57C8F" w:rsidRDefault="00C57C8F" w:rsidP="00584CBC">
      <w:pPr>
        <w:spacing w:after="0" w:line="240" w:lineRule="auto"/>
      </w:pPr>
    </w:p>
    <w:p w14:paraId="0B192D7B" w14:textId="77777777" w:rsidR="00D462B4" w:rsidRPr="006E1CB1" w:rsidRDefault="00787CA6" w:rsidP="006E0445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 w:rsidRPr="00787CA6">
        <w:rPr>
          <w:b/>
          <w:bCs/>
          <w:sz w:val="26"/>
          <w:szCs w:val="26"/>
        </w:rPr>
        <w:t>Uw contactgegevens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964"/>
        <w:gridCol w:w="6798"/>
      </w:tblGrid>
      <w:tr w:rsidR="00FE7183" w:rsidRPr="009E3793" w14:paraId="332A52FE" w14:textId="77777777" w:rsidTr="00EB4E02">
        <w:tc>
          <w:tcPr>
            <w:tcW w:w="3964" w:type="dxa"/>
          </w:tcPr>
          <w:p w14:paraId="5FF2862C" w14:textId="77777777" w:rsidR="00FE7183" w:rsidRPr="006E1CB1" w:rsidRDefault="00FE7183" w:rsidP="006E1CB1">
            <w:pPr>
              <w:rPr>
                <w:lang w:val="fr-FR"/>
              </w:rPr>
            </w:pPr>
            <w:r w:rsidRPr="006E1CB1">
              <w:rPr>
                <w:lang w:val="fr-FR"/>
              </w:rPr>
              <w:t xml:space="preserve">Uw (mobiele) telefoonnummer </w:t>
            </w:r>
          </w:p>
        </w:tc>
        <w:tc>
          <w:tcPr>
            <w:tcW w:w="6798" w:type="dxa"/>
          </w:tcPr>
          <w:p w14:paraId="7612328D" w14:textId="77777777" w:rsidR="00FE7183" w:rsidRPr="005D48BC" w:rsidRDefault="00FE7183" w:rsidP="006E1CB1">
            <w:pPr>
              <w:rPr>
                <w:lang w:val="en-AU"/>
              </w:rPr>
            </w:pPr>
            <w:r w:rsidRPr="005D48BC">
              <w:rPr>
                <w:lang w:val="en-AU"/>
              </w:rPr>
              <w:t>Uw e-mailadres</w:t>
            </w:r>
          </w:p>
        </w:tc>
      </w:tr>
      <w:tr w:rsidR="00FE7183" w14:paraId="74E0815B" w14:textId="77777777" w:rsidTr="00EB4E02">
        <w:trPr>
          <w:trHeight w:val="624"/>
        </w:trPr>
        <w:tc>
          <w:tcPr>
            <w:tcW w:w="3964" w:type="dxa"/>
            <w:vAlign w:val="center"/>
          </w:tcPr>
          <w:p w14:paraId="79BEB934" w14:textId="77777777" w:rsidR="00FE7183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798" w:type="dxa"/>
            <w:vAlign w:val="center"/>
          </w:tcPr>
          <w:p w14:paraId="24D4056A" w14:textId="77777777" w:rsidR="00FE7183" w:rsidRDefault="00272162" w:rsidP="006E044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9A5D2AE" w14:textId="77777777" w:rsidR="0045606A" w:rsidRDefault="0045606A" w:rsidP="0045606A">
      <w:pPr>
        <w:spacing w:after="0" w:line="240" w:lineRule="auto"/>
      </w:pPr>
    </w:p>
    <w:p w14:paraId="19903A59" w14:textId="77777777" w:rsidR="0045606A" w:rsidRPr="0045606A" w:rsidRDefault="0045606A" w:rsidP="0045606A">
      <w:pPr>
        <w:shd w:val="clear" w:color="auto" w:fill="F2F2F2" w:themeFill="background1" w:themeFillShade="F2"/>
        <w:spacing w:after="0" w:line="240" w:lineRule="auto"/>
        <w:rPr>
          <w:b/>
          <w:bCs/>
          <w:sz w:val="26"/>
          <w:szCs w:val="26"/>
        </w:rPr>
      </w:pPr>
      <w:r w:rsidRPr="0045606A">
        <w:rPr>
          <w:b/>
          <w:bCs/>
          <w:sz w:val="26"/>
          <w:szCs w:val="26"/>
        </w:rPr>
        <w:t>De details van uw verhuis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2409"/>
        <w:gridCol w:w="4525"/>
      </w:tblGrid>
      <w:tr w:rsidR="0045606A" w:rsidRPr="00587570" w14:paraId="0DD53FC7" w14:textId="77777777" w:rsidTr="00833E37">
        <w:trPr>
          <w:trHeight w:val="454"/>
        </w:trPr>
        <w:tc>
          <w:tcPr>
            <w:tcW w:w="6237" w:type="dxa"/>
            <w:gridSpan w:val="2"/>
            <w:tcBorders>
              <w:right w:val="single" w:sz="4" w:space="0" w:color="000000" w:themeColor="text1"/>
            </w:tcBorders>
            <w:vAlign w:val="bottom"/>
          </w:tcPr>
          <w:p w14:paraId="4D1B39B4" w14:textId="77777777" w:rsidR="0045606A" w:rsidRPr="00587570" w:rsidRDefault="0045606A" w:rsidP="00833E37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 xml:space="preserve">Adres in Essen </w:t>
            </w: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819246" w14:textId="77777777" w:rsidR="0045606A" w:rsidRPr="00587570" w:rsidRDefault="0045606A" w:rsidP="00833E3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5606A" w:rsidRPr="00587570" w14:paraId="74F4FF4F" w14:textId="77777777" w:rsidTr="00833E37">
        <w:trPr>
          <w:trHeight w:val="454"/>
        </w:trPr>
        <w:tc>
          <w:tcPr>
            <w:tcW w:w="6237" w:type="dxa"/>
            <w:gridSpan w:val="2"/>
            <w:vAlign w:val="bottom"/>
          </w:tcPr>
          <w:p w14:paraId="48FC7F8C" w14:textId="77777777" w:rsidR="0045606A" w:rsidRPr="006E1CB1" w:rsidRDefault="0045606A" w:rsidP="00833E37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>Is deze woning gehuurd of uw eigendom ?</w:t>
            </w:r>
          </w:p>
        </w:tc>
        <w:tc>
          <w:tcPr>
            <w:tcW w:w="4525" w:type="dxa"/>
            <w:tcBorders>
              <w:top w:val="single" w:sz="4" w:space="0" w:color="000000" w:themeColor="text1"/>
            </w:tcBorders>
            <w:vAlign w:val="center"/>
          </w:tcPr>
          <w:p w14:paraId="19B5F7ED" w14:textId="77777777" w:rsidR="0045606A" w:rsidRPr="00587570" w:rsidRDefault="0045606A" w:rsidP="00833E3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5606A" w:rsidRPr="00587570" w14:paraId="004F1305" w14:textId="77777777" w:rsidTr="00833E37">
        <w:trPr>
          <w:trHeight w:val="454"/>
        </w:trPr>
        <w:tc>
          <w:tcPr>
            <w:tcW w:w="6237" w:type="dxa"/>
            <w:gridSpan w:val="2"/>
            <w:vAlign w:val="bottom"/>
          </w:tcPr>
          <w:p w14:paraId="75F36D16" w14:textId="77777777" w:rsidR="0045606A" w:rsidRPr="005D48BC" w:rsidRDefault="0045606A" w:rsidP="00833E37">
            <w:pPr>
              <w:rPr>
                <w:rFonts w:ascii="Arial Narrow" w:hAnsi="Arial Narrow"/>
                <w:lang w:val="en-AU"/>
              </w:rPr>
            </w:pPr>
            <w:r w:rsidRPr="006E1CB1">
              <w:rPr>
                <w:rFonts w:ascii="Arial Narrow" w:hAnsi="Arial Narrow"/>
                <w:lang w:val="en-AU"/>
              </w:rPr>
              <w:t>Eventuele huurprijs opgeve</w:t>
            </w:r>
            <w:r>
              <w:rPr>
                <w:rFonts w:ascii="Arial Narrow" w:hAnsi="Arial Narrow"/>
                <w:lang w:val="en-AU"/>
              </w:rPr>
              <w:t>n</w:t>
            </w:r>
          </w:p>
        </w:tc>
        <w:tc>
          <w:tcPr>
            <w:tcW w:w="4525" w:type="dxa"/>
            <w:vAlign w:val="center"/>
          </w:tcPr>
          <w:p w14:paraId="16ACDAB5" w14:textId="77777777" w:rsidR="0045606A" w:rsidRPr="00587570" w:rsidRDefault="0045606A" w:rsidP="00833E3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5606A" w:rsidRPr="00587570" w14:paraId="06492187" w14:textId="77777777" w:rsidTr="00833E37">
        <w:trPr>
          <w:trHeight w:val="454"/>
        </w:trPr>
        <w:tc>
          <w:tcPr>
            <w:tcW w:w="6237" w:type="dxa"/>
            <w:gridSpan w:val="2"/>
            <w:vAlign w:val="bottom"/>
          </w:tcPr>
          <w:p w14:paraId="7499624E" w14:textId="02C48F22" w:rsidR="0045606A" w:rsidRPr="006E1CB1" w:rsidRDefault="0045606A" w:rsidP="00833E37">
            <w:pPr>
              <w:rPr>
                <w:rFonts w:ascii="Arial Narrow" w:hAnsi="Arial Narrow"/>
              </w:rPr>
            </w:pPr>
            <w:r w:rsidRPr="00587570">
              <w:rPr>
                <w:rFonts w:ascii="Arial Narrow" w:hAnsi="Arial Narrow"/>
              </w:rPr>
              <w:t>Gaat u bij iemand wonen ?</w:t>
            </w:r>
            <w:r>
              <w:rPr>
                <w:rFonts w:ascii="Arial Narrow" w:hAnsi="Arial Narrow"/>
              </w:rPr>
              <w:t xml:space="preserve"> Zo ja, wat is de verwantschap?</w:t>
            </w:r>
            <w:r w:rsidRPr="00587570">
              <w:rPr>
                <w:rFonts w:ascii="Arial Narrow" w:hAnsi="Arial Narrow"/>
              </w:rPr>
              <w:t xml:space="preserve"> </w:t>
            </w:r>
            <w:r w:rsidRPr="006E1CB1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  <w:tc>
          <w:tcPr>
            <w:tcW w:w="4525" w:type="dxa"/>
            <w:vAlign w:val="center"/>
          </w:tcPr>
          <w:p w14:paraId="3B5D5315" w14:textId="77777777" w:rsidR="0045606A" w:rsidRPr="00587570" w:rsidRDefault="0045606A" w:rsidP="00833E3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5606A" w:rsidRPr="006E1CB1" w14:paraId="640B0C4F" w14:textId="77777777" w:rsidTr="00833E37">
        <w:trPr>
          <w:trHeight w:val="454"/>
        </w:trPr>
        <w:tc>
          <w:tcPr>
            <w:tcW w:w="10762" w:type="dxa"/>
            <w:gridSpan w:val="3"/>
            <w:vAlign w:val="bottom"/>
          </w:tcPr>
          <w:p w14:paraId="3E97E3CD" w14:textId="77777777" w:rsidR="0045606A" w:rsidRPr="006E1CB1" w:rsidRDefault="0045606A" w:rsidP="00833E37">
            <w:pPr>
              <w:tabs>
                <w:tab w:val="right" w:pos="10620"/>
              </w:tabs>
              <w:rPr>
                <w:rFonts w:ascii="Arial Narrow" w:hAnsi="Arial Narrow"/>
                <w:b/>
                <w:bCs/>
                <w:szCs w:val="22"/>
              </w:rPr>
            </w:pPr>
            <w:r w:rsidRPr="006E1CB1">
              <w:rPr>
                <w:rFonts w:ascii="Arial Narrow" w:hAnsi="Arial Narrow"/>
                <w:b/>
                <w:bCs/>
                <w:szCs w:val="22"/>
              </w:rPr>
              <w:t>De wijkagent moet uw verblijf in onze gemeente vaststellen.  Vul daarom in wanneer u gewoonlijk thuis bent.</w:t>
            </w:r>
          </w:p>
        </w:tc>
      </w:tr>
      <w:tr w:rsidR="0045606A" w14:paraId="1937BFC6" w14:textId="77777777" w:rsidTr="00833E37">
        <w:trPr>
          <w:trHeight w:val="454"/>
        </w:trPr>
        <w:tc>
          <w:tcPr>
            <w:tcW w:w="3828" w:type="dxa"/>
            <w:vAlign w:val="bottom"/>
          </w:tcPr>
          <w:p w14:paraId="16E40E90" w14:textId="77777777" w:rsidR="0045606A" w:rsidRPr="006E1CB1" w:rsidRDefault="0045606A" w:rsidP="00833E37">
            <w:pPr>
              <w:rPr>
                <w:lang w:val="fr-FR"/>
              </w:rPr>
            </w:pPr>
            <w:r w:rsidRPr="006E1CB1">
              <w:rPr>
                <w:lang w:val="fr-FR"/>
              </w:rPr>
              <w:t xml:space="preserve">Op weekdagen – </w:t>
            </w:r>
          </w:p>
          <w:p w14:paraId="460F7850" w14:textId="77777777" w:rsidR="0045606A" w:rsidRDefault="0045606A" w:rsidP="00833E37"/>
        </w:tc>
        <w:tc>
          <w:tcPr>
            <w:tcW w:w="6934" w:type="dxa"/>
            <w:gridSpan w:val="2"/>
            <w:vAlign w:val="center"/>
          </w:tcPr>
          <w:p w14:paraId="5A877246" w14:textId="77777777" w:rsidR="0045606A" w:rsidRDefault="0045606A" w:rsidP="00833E37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5606A" w14:paraId="642B07A6" w14:textId="77777777" w:rsidTr="00833E37">
        <w:trPr>
          <w:trHeight w:val="454"/>
        </w:trPr>
        <w:tc>
          <w:tcPr>
            <w:tcW w:w="3828" w:type="dxa"/>
            <w:vAlign w:val="bottom"/>
          </w:tcPr>
          <w:p w14:paraId="0AC4C854" w14:textId="77777777" w:rsidR="0045606A" w:rsidRDefault="0045606A" w:rsidP="00833E37">
            <w:r>
              <w:t xml:space="preserve">Tijdens het weekend </w:t>
            </w:r>
          </w:p>
          <w:p w14:paraId="3A45F73D" w14:textId="77777777" w:rsidR="0045606A" w:rsidRDefault="0045606A" w:rsidP="00833E37"/>
        </w:tc>
        <w:tc>
          <w:tcPr>
            <w:tcW w:w="6934" w:type="dxa"/>
            <w:gridSpan w:val="2"/>
            <w:vAlign w:val="center"/>
          </w:tcPr>
          <w:p w14:paraId="292AA5E5" w14:textId="77777777" w:rsidR="0045606A" w:rsidRPr="00E56461" w:rsidRDefault="0045606A" w:rsidP="00833E37">
            <w:pPr>
              <w:rPr>
                <w:sz w:val="18"/>
                <w:szCs w:val="18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AA3B1EF" w14:textId="77777777" w:rsidR="0045606A" w:rsidRPr="002F40AA" w:rsidRDefault="0045606A" w:rsidP="0045606A">
      <w:pPr>
        <w:shd w:val="clear" w:color="auto" w:fill="F2F2F2" w:themeFill="background1" w:themeFillShade="F2"/>
        <w:rPr>
          <w:rFonts w:ascii="Arial Narrow" w:hAnsi="Arial Narrow"/>
          <w:b/>
          <w:bCs/>
          <w:sz w:val="28"/>
          <w:szCs w:val="28"/>
          <w:lang w:val="fr-FR"/>
        </w:rPr>
      </w:pPr>
      <w:r w:rsidRPr="006E1CB1">
        <w:rPr>
          <w:rFonts w:ascii="Arial Narrow" w:hAnsi="Arial Narrow"/>
          <w:b/>
          <w:bCs/>
          <w:sz w:val="28"/>
          <w:szCs w:val="28"/>
          <w:lang w:val="fr-FR"/>
        </w:rPr>
        <w:t>Aanvraag afvalcontainers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091"/>
        <w:gridCol w:w="4671"/>
      </w:tblGrid>
      <w:tr w:rsidR="0045606A" w:rsidRPr="006E1CB1" w14:paraId="58C180BD" w14:textId="77777777" w:rsidTr="00833E37">
        <w:tc>
          <w:tcPr>
            <w:tcW w:w="10762" w:type="dxa"/>
            <w:gridSpan w:val="2"/>
          </w:tcPr>
          <w:p w14:paraId="24EDFAF6" w14:textId="77777777" w:rsidR="0045606A" w:rsidRPr="006E1CB1" w:rsidRDefault="0045606A" w:rsidP="00833E37">
            <w:pPr>
              <w:tabs>
                <w:tab w:val="right" w:pos="10620"/>
              </w:tabs>
              <w:rPr>
                <w:lang w:val="fr-FR"/>
              </w:rPr>
            </w:pPr>
            <w:r w:rsidRPr="006E1CB1">
              <w:rPr>
                <w:rFonts w:ascii="Arial Narrow" w:hAnsi="Arial Narrow"/>
                <w:b/>
                <w:szCs w:val="22"/>
                <w:lang w:val="fr-FR"/>
              </w:rPr>
              <w:t xml:space="preserve">GFT+ container (container voor groente-, fruit- en tuinafval) </w:t>
            </w:r>
          </w:p>
        </w:tc>
      </w:tr>
      <w:tr w:rsidR="0045606A" w14:paraId="6325EAB9" w14:textId="77777777" w:rsidTr="00833E37">
        <w:tc>
          <w:tcPr>
            <w:tcW w:w="6091" w:type="dxa"/>
          </w:tcPr>
          <w:p w14:paraId="1274B68B" w14:textId="77777777" w:rsidR="0045606A" w:rsidRPr="0020323A" w:rsidRDefault="0045606A" w:rsidP="00833E37">
            <w:pPr>
              <w:ind w:right="177"/>
              <w:rPr>
                <w:rFonts w:ascii="Arial Narrow" w:hAnsi="Arial Narrow"/>
                <w:szCs w:val="22"/>
              </w:rPr>
            </w:pPr>
            <w:r>
              <w:rPr>
                <w:rFonts w:ascii="Arial Narrow" w:hAnsi="Arial Narrow"/>
                <w:szCs w:val="22"/>
              </w:rPr>
              <w:t>Duid</w:t>
            </w:r>
            <w:r w:rsidRPr="00E15D78">
              <w:rPr>
                <w:rFonts w:ascii="Arial Narrow" w:hAnsi="Arial Narrow"/>
                <w:szCs w:val="22"/>
              </w:rPr>
              <w:t xml:space="preserve"> hier het </w:t>
            </w:r>
            <w:r>
              <w:rPr>
                <w:rFonts w:ascii="Arial Narrow" w:hAnsi="Arial Narrow"/>
                <w:szCs w:val="22"/>
              </w:rPr>
              <w:t xml:space="preserve"> </w:t>
            </w:r>
            <w:r w:rsidRPr="00E15D78">
              <w:rPr>
                <w:rFonts w:ascii="Arial Narrow" w:hAnsi="Arial Narrow"/>
                <w:szCs w:val="22"/>
              </w:rPr>
              <w:t>volume van de container aan</w:t>
            </w:r>
            <w:r>
              <w:rPr>
                <w:rFonts w:ascii="Arial Narrow" w:hAnsi="Arial Narrow"/>
                <w:szCs w:val="22"/>
              </w:rPr>
              <w:t xml:space="preserve"> :</w:t>
            </w:r>
          </w:p>
        </w:tc>
        <w:tc>
          <w:tcPr>
            <w:tcW w:w="4671" w:type="dxa"/>
            <w:vAlign w:val="center"/>
          </w:tcPr>
          <w:p w14:paraId="228BAAD8" w14:textId="77777777" w:rsidR="0045606A" w:rsidRDefault="00E21E76" w:rsidP="00833E37">
            <w:sdt>
              <w:sdtPr>
                <w:rPr>
                  <w:sz w:val="28"/>
                  <w:szCs w:val="28"/>
                </w:rPr>
                <w:id w:val="208139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40 liter                         </w:t>
            </w:r>
            <w:sdt>
              <w:sdtPr>
                <w:rPr>
                  <w:sz w:val="28"/>
                  <w:szCs w:val="28"/>
                </w:rPr>
                <w:id w:val="-2128234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 120 liter</w:t>
            </w:r>
          </w:p>
        </w:tc>
      </w:tr>
      <w:tr w:rsidR="0045606A" w:rsidRPr="006E1CB1" w14:paraId="6B2D5EA4" w14:textId="77777777" w:rsidTr="00833E37">
        <w:tc>
          <w:tcPr>
            <w:tcW w:w="10762" w:type="dxa"/>
            <w:gridSpan w:val="2"/>
          </w:tcPr>
          <w:p w14:paraId="40AA9545" w14:textId="6271591E" w:rsidR="0045606A" w:rsidRPr="00C70282" w:rsidRDefault="00E21E76" w:rsidP="00833E37">
            <w:pPr>
              <w:tabs>
                <w:tab w:val="left" w:pos="825"/>
                <w:tab w:val="right" w:pos="10620"/>
              </w:tabs>
            </w:pPr>
            <w:sdt>
              <w:sdtPr>
                <w:rPr>
                  <w:sz w:val="28"/>
                  <w:szCs w:val="28"/>
                </w:rPr>
                <w:id w:val="-647746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 w:rsidR="0045606A">
              <w:rPr>
                <w:rFonts w:ascii="Arial Narrow" w:hAnsi="Arial Narrow"/>
                <w:szCs w:val="22"/>
              </w:rPr>
              <w:t xml:space="preserve">   </w:t>
            </w:r>
          </w:p>
        </w:tc>
      </w:tr>
      <w:tr w:rsidR="0045606A" w:rsidRPr="005D48BC" w14:paraId="50BC7571" w14:textId="77777777" w:rsidTr="00833E37">
        <w:tc>
          <w:tcPr>
            <w:tcW w:w="10762" w:type="dxa"/>
            <w:gridSpan w:val="2"/>
          </w:tcPr>
          <w:p w14:paraId="4694ACF8" w14:textId="46B9408D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63278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C70282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C70282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C70282">
              <w:rPr>
                <w:rFonts w:ascii="Arial Narrow" w:hAnsi="Arial Narrow"/>
                <w:szCs w:val="22"/>
              </w:rPr>
              <w:t xml:space="preserve">Er staat al een container maar ik wil een ander volume  </w:t>
            </w:r>
          </w:p>
        </w:tc>
      </w:tr>
      <w:tr w:rsidR="0045606A" w:rsidRPr="005D48BC" w14:paraId="341789D6" w14:textId="77777777" w:rsidTr="00833E37">
        <w:tc>
          <w:tcPr>
            <w:tcW w:w="10762" w:type="dxa"/>
            <w:gridSpan w:val="2"/>
          </w:tcPr>
          <w:p w14:paraId="68F25799" w14:textId="717DC4E2" w:rsidR="0045606A" w:rsidRPr="009E3793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362863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9E3793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9E3793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9E3793">
              <w:rPr>
                <w:rFonts w:ascii="Arial Narrow" w:hAnsi="Arial Narrow"/>
                <w:szCs w:val="22"/>
              </w:rPr>
              <w:t>Er staat nog geen container bij de woning</w:t>
            </w:r>
          </w:p>
        </w:tc>
      </w:tr>
      <w:tr w:rsidR="0045606A" w:rsidRPr="009E3793" w14:paraId="1F1C2229" w14:textId="77777777" w:rsidTr="00833E37">
        <w:tc>
          <w:tcPr>
            <w:tcW w:w="10762" w:type="dxa"/>
            <w:gridSpan w:val="2"/>
          </w:tcPr>
          <w:p w14:paraId="060F96E2" w14:textId="77777777" w:rsidR="0045606A" w:rsidRPr="005D48BC" w:rsidRDefault="0045606A" w:rsidP="00833E37">
            <w:pPr>
              <w:tabs>
                <w:tab w:val="right" w:pos="10620"/>
              </w:tabs>
              <w:ind w:right="231"/>
              <w:rPr>
                <w:lang w:val="en-AU"/>
              </w:rPr>
            </w:pPr>
            <w:r w:rsidRPr="005D48BC">
              <w:rPr>
                <w:rFonts w:ascii="Arial Narrow" w:hAnsi="Arial Narrow"/>
                <w:b/>
                <w:szCs w:val="22"/>
                <w:lang w:val="en-AU"/>
              </w:rPr>
              <w:t xml:space="preserve">Huisvuilcontainer (container voor restafval) </w:t>
            </w:r>
          </w:p>
        </w:tc>
      </w:tr>
      <w:tr w:rsidR="0045606A" w14:paraId="56CEDBC7" w14:textId="77777777" w:rsidTr="00833E37">
        <w:tc>
          <w:tcPr>
            <w:tcW w:w="6091" w:type="dxa"/>
          </w:tcPr>
          <w:p w14:paraId="1557525E" w14:textId="77777777" w:rsidR="0045606A" w:rsidRDefault="0045606A" w:rsidP="00833E37">
            <w:pPr>
              <w:ind w:right="177"/>
            </w:pPr>
            <w:r>
              <w:rPr>
                <w:rFonts w:ascii="Arial Narrow" w:hAnsi="Arial Narrow"/>
                <w:szCs w:val="22"/>
              </w:rPr>
              <w:t>Duid</w:t>
            </w:r>
            <w:r w:rsidRPr="00E15D78">
              <w:rPr>
                <w:rFonts w:ascii="Arial Narrow" w:hAnsi="Arial Narrow"/>
                <w:szCs w:val="22"/>
              </w:rPr>
              <w:t xml:space="preserve"> hier het </w:t>
            </w:r>
            <w:r>
              <w:rPr>
                <w:rFonts w:ascii="Arial Narrow" w:hAnsi="Arial Narrow"/>
                <w:szCs w:val="22"/>
              </w:rPr>
              <w:t xml:space="preserve"> </w:t>
            </w:r>
            <w:r w:rsidRPr="00E15D78">
              <w:rPr>
                <w:rFonts w:ascii="Arial Narrow" w:hAnsi="Arial Narrow"/>
                <w:szCs w:val="22"/>
              </w:rPr>
              <w:t>volume van de container aan</w:t>
            </w:r>
            <w:r>
              <w:rPr>
                <w:rFonts w:ascii="Arial Narrow" w:hAnsi="Arial Narrow"/>
                <w:szCs w:val="22"/>
              </w:rPr>
              <w:t xml:space="preserve"> :</w:t>
            </w:r>
          </w:p>
        </w:tc>
        <w:tc>
          <w:tcPr>
            <w:tcW w:w="4671" w:type="dxa"/>
            <w:vAlign w:val="center"/>
          </w:tcPr>
          <w:p w14:paraId="51FFA0F6" w14:textId="77777777" w:rsidR="0045606A" w:rsidRDefault="00E21E76" w:rsidP="00833E37">
            <w:sdt>
              <w:sdtPr>
                <w:rPr>
                  <w:sz w:val="28"/>
                  <w:szCs w:val="28"/>
                </w:rPr>
                <w:id w:val="-402832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40 liter          </w:t>
            </w:r>
            <w:sdt>
              <w:sdtPr>
                <w:rPr>
                  <w:sz w:val="28"/>
                  <w:szCs w:val="28"/>
                </w:rPr>
                <w:id w:val="-529259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 120 liter       </w:t>
            </w:r>
            <w:sdt>
              <w:sdtPr>
                <w:rPr>
                  <w:sz w:val="28"/>
                  <w:szCs w:val="28"/>
                </w:rPr>
                <w:id w:val="-53758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 240 liter</w:t>
            </w:r>
          </w:p>
        </w:tc>
      </w:tr>
      <w:tr w:rsidR="0045606A" w:rsidRPr="006E1CB1" w14:paraId="136FE1D2" w14:textId="77777777" w:rsidTr="00833E37">
        <w:tc>
          <w:tcPr>
            <w:tcW w:w="10762" w:type="dxa"/>
            <w:gridSpan w:val="2"/>
          </w:tcPr>
          <w:p w14:paraId="58D23609" w14:textId="136165C6" w:rsidR="0045606A" w:rsidRPr="00C70282" w:rsidRDefault="00E21E76" w:rsidP="00833E37">
            <w:pPr>
              <w:tabs>
                <w:tab w:val="left" w:pos="825"/>
                <w:tab w:val="right" w:pos="10620"/>
              </w:tabs>
            </w:pPr>
            <w:sdt>
              <w:sdtPr>
                <w:rPr>
                  <w:sz w:val="28"/>
                  <w:szCs w:val="28"/>
                </w:rPr>
                <w:id w:val="1023131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 w:rsidR="0045606A">
              <w:rPr>
                <w:rFonts w:ascii="Arial Narrow" w:hAnsi="Arial Narrow"/>
                <w:szCs w:val="22"/>
              </w:rPr>
              <w:t xml:space="preserve"> </w:t>
            </w:r>
          </w:p>
        </w:tc>
      </w:tr>
      <w:tr w:rsidR="0045606A" w:rsidRPr="006E1CB1" w14:paraId="453BA57A" w14:textId="77777777" w:rsidTr="00833E37">
        <w:tc>
          <w:tcPr>
            <w:tcW w:w="10762" w:type="dxa"/>
            <w:gridSpan w:val="2"/>
          </w:tcPr>
          <w:p w14:paraId="4636F401" w14:textId="5D7E69F6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2031758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C70282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C70282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C70282">
              <w:rPr>
                <w:rFonts w:ascii="Arial Narrow" w:hAnsi="Arial Narrow"/>
                <w:szCs w:val="22"/>
              </w:rPr>
              <w:t xml:space="preserve">Er staat al een container maar ik wil een ander volume </w:t>
            </w:r>
          </w:p>
        </w:tc>
      </w:tr>
      <w:tr w:rsidR="0045606A" w:rsidRPr="006E1CB1" w14:paraId="135BE5D9" w14:textId="77777777" w:rsidTr="00833E37">
        <w:tc>
          <w:tcPr>
            <w:tcW w:w="10762" w:type="dxa"/>
            <w:gridSpan w:val="2"/>
          </w:tcPr>
          <w:p w14:paraId="1C480E5E" w14:textId="0D631866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430741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C70282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C70282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C70282">
              <w:rPr>
                <w:rFonts w:ascii="Arial Narrow" w:hAnsi="Arial Narrow"/>
                <w:szCs w:val="22"/>
              </w:rPr>
              <w:t xml:space="preserve">Er staat nog geen container bij de woning  </w:t>
            </w:r>
          </w:p>
        </w:tc>
      </w:tr>
      <w:tr w:rsidR="0045606A" w:rsidRPr="006E1CB1" w14:paraId="1644966D" w14:textId="77777777" w:rsidTr="00833E37">
        <w:tc>
          <w:tcPr>
            <w:tcW w:w="10762" w:type="dxa"/>
            <w:gridSpan w:val="2"/>
          </w:tcPr>
          <w:p w14:paraId="478D6410" w14:textId="77777777" w:rsidR="0045606A" w:rsidRPr="00C70282" w:rsidRDefault="0045606A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r w:rsidRPr="00C70282">
              <w:rPr>
                <w:rFonts w:ascii="Arial Narrow" w:hAnsi="Arial Narrow"/>
                <w:b/>
                <w:szCs w:val="22"/>
              </w:rPr>
              <w:t xml:space="preserve">Container voor papier en karton  </w:t>
            </w:r>
          </w:p>
        </w:tc>
      </w:tr>
      <w:tr w:rsidR="0045606A" w:rsidRPr="005D48BC" w14:paraId="598B2D5D" w14:textId="77777777" w:rsidTr="00833E37">
        <w:tc>
          <w:tcPr>
            <w:tcW w:w="6091" w:type="dxa"/>
          </w:tcPr>
          <w:p w14:paraId="604B9A8E" w14:textId="77777777" w:rsidR="0045606A" w:rsidRPr="00C215FE" w:rsidRDefault="0045606A" w:rsidP="00833E37">
            <w:pPr>
              <w:ind w:right="177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szCs w:val="22"/>
              </w:rPr>
              <w:t>Duid</w:t>
            </w:r>
            <w:r w:rsidRPr="00E15D78">
              <w:rPr>
                <w:rFonts w:ascii="Arial Narrow" w:hAnsi="Arial Narrow"/>
                <w:szCs w:val="22"/>
              </w:rPr>
              <w:t xml:space="preserve"> hier het </w:t>
            </w:r>
            <w:r>
              <w:rPr>
                <w:rFonts w:ascii="Arial Narrow" w:hAnsi="Arial Narrow"/>
                <w:szCs w:val="22"/>
              </w:rPr>
              <w:t xml:space="preserve"> </w:t>
            </w:r>
            <w:r w:rsidRPr="00E15D78">
              <w:rPr>
                <w:rFonts w:ascii="Arial Narrow" w:hAnsi="Arial Narrow"/>
                <w:szCs w:val="22"/>
              </w:rPr>
              <w:t>volume van de container aan</w:t>
            </w:r>
            <w:r>
              <w:rPr>
                <w:rFonts w:ascii="Arial Narrow" w:hAnsi="Arial Narrow"/>
                <w:szCs w:val="22"/>
              </w:rPr>
              <w:t xml:space="preserve"> :</w:t>
            </w:r>
          </w:p>
        </w:tc>
        <w:tc>
          <w:tcPr>
            <w:tcW w:w="4671" w:type="dxa"/>
            <w:vAlign w:val="center"/>
          </w:tcPr>
          <w:p w14:paraId="4F7513F3" w14:textId="77777777" w:rsidR="0045606A" w:rsidRDefault="00E21E76" w:rsidP="00833E37">
            <w:pPr>
              <w:tabs>
                <w:tab w:val="left" w:pos="825"/>
                <w:tab w:val="right" w:pos="10620"/>
              </w:tabs>
              <w:rPr>
                <w:rFonts w:ascii="Arial Narrow" w:hAnsi="Arial Narrow"/>
                <w:b/>
                <w:szCs w:val="22"/>
                <w:lang w:val="en-AU"/>
              </w:rPr>
            </w:pPr>
            <w:sdt>
              <w:sdtPr>
                <w:rPr>
                  <w:sz w:val="28"/>
                  <w:szCs w:val="28"/>
                </w:rPr>
                <w:id w:val="113599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 120 liter       </w:t>
            </w:r>
            <w:sdt>
              <w:sdtPr>
                <w:rPr>
                  <w:sz w:val="28"/>
                  <w:szCs w:val="28"/>
                </w:rPr>
                <w:id w:val="1515196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606A" w:rsidRPr="00793CF7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t xml:space="preserve">    240 liter</w:t>
            </w:r>
          </w:p>
        </w:tc>
      </w:tr>
      <w:tr w:rsidR="0045606A" w:rsidRPr="006E1CB1" w14:paraId="1090F627" w14:textId="77777777" w:rsidTr="00833E37">
        <w:tc>
          <w:tcPr>
            <w:tcW w:w="10762" w:type="dxa"/>
            <w:gridSpan w:val="2"/>
          </w:tcPr>
          <w:p w14:paraId="4B582BB1" w14:textId="1BFC5A9C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1659506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E15D78">
              <w:rPr>
                <w:rFonts w:ascii="Arial Narrow" w:hAnsi="Arial Narrow"/>
                <w:szCs w:val="22"/>
              </w:rPr>
              <w:t>Er staat al een container bij de woning en die wil ik overnemen.</w:t>
            </w:r>
            <w:r w:rsidR="0045606A">
              <w:rPr>
                <w:rFonts w:ascii="Arial Narrow" w:hAnsi="Arial Narrow"/>
                <w:szCs w:val="22"/>
              </w:rPr>
              <w:t xml:space="preserve"> </w:t>
            </w:r>
          </w:p>
        </w:tc>
      </w:tr>
      <w:tr w:rsidR="0045606A" w:rsidRPr="006E1CB1" w14:paraId="42E4D143" w14:textId="77777777" w:rsidTr="00833E37">
        <w:tc>
          <w:tcPr>
            <w:tcW w:w="10762" w:type="dxa"/>
            <w:gridSpan w:val="2"/>
          </w:tcPr>
          <w:p w14:paraId="243FE945" w14:textId="7AEB6042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-2086143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C70282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C70282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C70282">
              <w:rPr>
                <w:rFonts w:ascii="Arial Narrow" w:hAnsi="Arial Narrow"/>
                <w:szCs w:val="22"/>
              </w:rPr>
              <w:t xml:space="preserve">Er staat al een container maar ik wil een ander volume  </w:t>
            </w:r>
          </w:p>
        </w:tc>
      </w:tr>
      <w:tr w:rsidR="0045606A" w:rsidRPr="006E1CB1" w14:paraId="387722CF" w14:textId="77777777" w:rsidTr="00833E37">
        <w:tc>
          <w:tcPr>
            <w:tcW w:w="10762" w:type="dxa"/>
            <w:gridSpan w:val="2"/>
          </w:tcPr>
          <w:p w14:paraId="5F3CBEF8" w14:textId="74C8333C" w:rsidR="0045606A" w:rsidRPr="00C70282" w:rsidRDefault="00E21E76" w:rsidP="00833E37">
            <w:pPr>
              <w:tabs>
                <w:tab w:val="left" w:pos="825"/>
                <w:tab w:val="right" w:pos="10620"/>
              </w:tabs>
              <w:rPr>
                <w:rFonts w:ascii="MS Gothic" w:eastAsia="MS Gothic" w:hAnsi="MS Gothic"/>
                <w:sz w:val="28"/>
                <w:szCs w:val="28"/>
              </w:rPr>
            </w:pPr>
            <w:sdt>
              <w:sdtPr>
                <w:rPr>
                  <w:sz w:val="28"/>
                  <w:szCs w:val="28"/>
                </w:rPr>
                <w:id w:val="2075773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45606A" w:rsidRPr="00C70282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45606A" w:rsidRPr="00C70282">
              <w:rPr>
                <w:rFonts w:ascii="Arial Narrow" w:hAnsi="Arial Narrow"/>
                <w:sz w:val="28"/>
                <w:szCs w:val="28"/>
              </w:rPr>
              <w:tab/>
            </w:r>
            <w:r w:rsidR="0045606A" w:rsidRPr="00C70282">
              <w:rPr>
                <w:rFonts w:ascii="Arial Narrow" w:hAnsi="Arial Narrow"/>
                <w:szCs w:val="22"/>
              </w:rPr>
              <w:t xml:space="preserve">Er staat nog geen container bij de woning  </w:t>
            </w:r>
          </w:p>
        </w:tc>
      </w:tr>
    </w:tbl>
    <w:p w14:paraId="4D7F3C8F" w14:textId="77777777" w:rsidR="0045606A" w:rsidRPr="00C70282" w:rsidRDefault="0045606A" w:rsidP="0045606A"/>
    <w:p w14:paraId="28E30E66" w14:textId="77777777" w:rsidR="00020FFE" w:rsidRPr="00962934" w:rsidRDefault="00020FFE" w:rsidP="00020FFE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 w:rsidRPr="00965956">
        <w:rPr>
          <w:b/>
          <w:bCs/>
          <w:sz w:val="26"/>
          <w:szCs w:val="26"/>
        </w:rPr>
        <w:t>De gegevens van uw vader</w:t>
      </w:r>
      <w:r>
        <w:rPr>
          <w:b/>
          <w:bCs/>
          <w:sz w:val="26"/>
          <w:szCs w:val="26"/>
        </w:rPr>
        <w:t xml:space="preserve"> </w:t>
      </w:r>
    </w:p>
    <w:tbl>
      <w:tblPr>
        <w:tblStyle w:val="Tabelraster"/>
        <w:tblW w:w="0" w:type="auto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37"/>
        <w:gridCol w:w="4525"/>
      </w:tblGrid>
      <w:tr w:rsidR="00020FFE" w14:paraId="6B38FBC6" w14:textId="77777777" w:rsidTr="005628F0">
        <w:trPr>
          <w:trHeight w:val="454"/>
        </w:trPr>
        <w:tc>
          <w:tcPr>
            <w:tcW w:w="6237" w:type="dxa"/>
          </w:tcPr>
          <w:p w14:paraId="29AC25A4" w14:textId="77777777" w:rsidR="00020FFE" w:rsidRPr="006E1CB1" w:rsidRDefault="00020FFE" w:rsidP="00EB1981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Familienaam </w:t>
            </w:r>
          </w:p>
        </w:tc>
        <w:tc>
          <w:tcPr>
            <w:tcW w:w="4525" w:type="dxa"/>
            <w:vAlign w:val="center"/>
          </w:tcPr>
          <w:p w14:paraId="4C2CBC19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FFE" w14:paraId="0D9481ED" w14:textId="77777777" w:rsidTr="005628F0">
        <w:trPr>
          <w:trHeight w:val="624"/>
        </w:trPr>
        <w:tc>
          <w:tcPr>
            <w:tcW w:w="6237" w:type="dxa"/>
          </w:tcPr>
          <w:p w14:paraId="041FBBF7" w14:textId="77777777" w:rsidR="00020FFE" w:rsidRPr="0065406B" w:rsidRDefault="00020FFE" w:rsidP="00EB198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</w:tc>
        <w:tc>
          <w:tcPr>
            <w:tcW w:w="4525" w:type="dxa"/>
            <w:vAlign w:val="center"/>
          </w:tcPr>
          <w:p w14:paraId="507AAEE6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FFE" w14:paraId="0756E9C6" w14:textId="77777777" w:rsidTr="005628F0">
        <w:trPr>
          <w:trHeight w:val="510"/>
        </w:trPr>
        <w:tc>
          <w:tcPr>
            <w:tcW w:w="6237" w:type="dxa"/>
          </w:tcPr>
          <w:p w14:paraId="154928CF" w14:textId="0F86CFE3" w:rsidR="00020FFE" w:rsidRPr="006E1CB1" w:rsidRDefault="00020FFE" w:rsidP="00EB1981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Geboortedatum </w:t>
            </w:r>
            <w:r w:rsidR="005628F0">
              <w:rPr>
                <w:rFonts w:ascii="Arial Narrow" w:hAnsi="Arial Narrow"/>
                <w:lang w:val="fr-FR"/>
              </w:rPr>
              <w:t>en -plaats</w:t>
            </w:r>
          </w:p>
        </w:tc>
        <w:tc>
          <w:tcPr>
            <w:tcW w:w="4525" w:type="dxa"/>
            <w:vAlign w:val="center"/>
          </w:tcPr>
          <w:p w14:paraId="32AF3A28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C531138" w14:textId="77777777" w:rsidR="00020FFE" w:rsidRDefault="00020FFE" w:rsidP="00020FFE">
      <w:pPr>
        <w:spacing w:after="0" w:line="240" w:lineRule="auto"/>
      </w:pPr>
    </w:p>
    <w:p w14:paraId="09C86558" w14:textId="77777777" w:rsidR="00020FFE" w:rsidRPr="00962934" w:rsidRDefault="00020FFE" w:rsidP="00020FFE">
      <w:pPr>
        <w:shd w:val="clear" w:color="auto" w:fill="F2F2F2" w:themeFill="background1" w:themeFillShade="F2"/>
        <w:spacing w:after="0" w:line="240" w:lineRule="auto"/>
        <w:rPr>
          <w:sz w:val="18"/>
          <w:szCs w:val="18"/>
        </w:rPr>
      </w:pPr>
      <w:r w:rsidRPr="00965956">
        <w:rPr>
          <w:b/>
          <w:bCs/>
          <w:sz w:val="26"/>
          <w:szCs w:val="26"/>
        </w:rPr>
        <w:t>De gegevens van uw moeder</w:t>
      </w:r>
      <w:r>
        <w:rPr>
          <w:b/>
          <w:bCs/>
          <w:sz w:val="26"/>
          <w:szCs w:val="26"/>
        </w:rPr>
        <w:t xml:space="preserve"> </w:t>
      </w:r>
    </w:p>
    <w:tbl>
      <w:tblPr>
        <w:tblStyle w:val="Tabelraster"/>
        <w:tblW w:w="0" w:type="auto"/>
        <w:tblInd w:w="-5" w:type="dxa"/>
        <w:tblBorders>
          <w:top w:val="none" w:sz="0" w:space="0" w:color="auto"/>
          <w:left w:val="none" w:sz="0" w:space="0" w:color="auto"/>
          <w:bottom w:val="dotted" w:sz="4" w:space="0" w:color="BFBFBF" w:themeColor="background1" w:themeShade="BF"/>
          <w:right w:val="none" w:sz="0" w:space="0" w:color="auto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237"/>
        <w:gridCol w:w="4525"/>
      </w:tblGrid>
      <w:tr w:rsidR="00020FFE" w14:paraId="25509BB4" w14:textId="77777777" w:rsidTr="00EB1981">
        <w:trPr>
          <w:trHeight w:val="454"/>
        </w:trPr>
        <w:tc>
          <w:tcPr>
            <w:tcW w:w="6237" w:type="dxa"/>
          </w:tcPr>
          <w:p w14:paraId="67E485D5" w14:textId="77777777" w:rsidR="00020FFE" w:rsidRPr="006E1CB1" w:rsidRDefault="00020FFE" w:rsidP="00EB1981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Familienaam </w:t>
            </w:r>
          </w:p>
        </w:tc>
        <w:tc>
          <w:tcPr>
            <w:tcW w:w="4525" w:type="dxa"/>
            <w:vAlign w:val="center"/>
          </w:tcPr>
          <w:p w14:paraId="44EF244E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FFE" w14:paraId="1A9423CA" w14:textId="77777777" w:rsidTr="00EB1981">
        <w:trPr>
          <w:trHeight w:val="624"/>
        </w:trPr>
        <w:tc>
          <w:tcPr>
            <w:tcW w:w="6237" w:type="dxa"/>
          </w:tcPr>
          <w:p w14:paraId="20721A4A" w14:textId="77777777" w:rsidR="00020FFE" w:rsidRPr="0065406B" w:rsidRDefault="00020FFE" w:rsidP="00EB1981">
            <w:pPr>
              <w:rPr>
                <w:rFonts w:ascii="Arial Narrow" w:hAnsi="Arial Narrow"/>
              </w:rPr>
            </w:pPr>
            <w:r w:rsidRPr="0065406B">
              <w:rPr>
                <w:rFonts w:ascii="Arial Narrow" w:hAnsi="Arial Narrow"/>
              </w:rPr>
              <w:t xml:space="preserve">Voornamen </w:t>
            </w:r>
          </w:p>
        </w:tc>
        <w:tc>
          <w:tcPr>
            <w:tcW w:w="4525" w:type="dxa"/>
            <w:vAlign w:val="center"/>
          </w:tcPr>
          <w:p w14:paraId="546750D0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FFE" w14:paraId="7CEB458A" w14:textId="77777777" w:rsidTr="00EB1981">
        <w:trPr>
          <w:trHeight w:val="510"/>
        </w:trPr>
        <w:tc>
          <w:tcPr>
            <w:tcW w:w="6237" w:type="dxa"/>
          </w:tcPr>
          <w:p w14:paraId="402DC942" w14:textId="175BBFB6" w:rsidR="00020FFE" w:rsidRPr="006E1CB1" w:rsidRDefault="00020FFE" w:rsidP="00EB1981">
            <w:pPr>
              <w:rPr>
                <w:rFonts w:ascii="Arial Narrow" w:hAnsi="Arial Narrow"/>
                <w:lang w:val="fr-FR"/>
              </w:rPr>
            </w:pPr>
            <w:r w:rsidRPr="006E1CB1">
              <w:rPr>
                <w:rFonts w:ascii="Arial Narrow" w:hAnsi="Arial Narrow"/>
                <w:lang w:val="fr-FR"/>
              </w:rPr>
              <w:t xml:space="preserve">Geboortedatum </w:t>
            </w:r>
            <w:r w:rsidR="005628F0">
              <w:rPr>
                <w:rFonts w:ascii="Arial Narrow" w:hAnsi="Arial Narrow"/>
                <w:lang w:val="fr-FR"/>
              </w:rPr>
              <w:t>en -plaats</w:t>
            </w:r>
          </w:p>
        </w:tc>
        <w:tc>
          <w:tcPr>
            <w:tcW w:w="4525" w:type="dxa"/>
            <w:vAlign w:val="center"/>
          </w:tcPr>
          <w:p w14:paraId="378ED0C1" w14:textId="77777777" w:rsidR="00020FFE" w:rsidRDefault="00020FFE" w:rsidP="00EB1981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B382897" w14:textId="691FEFD2" w:rsidR="0045606A" w:rsidRPr="005628F0" w:rsidRDefault="005628F0" w:rsidP="00584CBC">
      <w:pPr>
        <w:spacing w:after="0" w:line="240" w:lineRule="auto"/>
        <w:rPr>
          <w:i/>
          <w:iCs/>
          <w:szCs w:val="22"/>
        </w:rPr>
      </w:pPr>
      <w:r>
        <w:rPr>
          <w:i/>
          <w:iCs/>
          <w:szCs w:val="22"/>
        </w:rPr>
        <w:t>Vul dit enkel in als je zeker bent van de gegevens van je ouders.</w:t>
      </w:r>
    </w:p>
    <w:p w14:paraId="62EC7034" w14:textId="77777777" w:rsidR="0045606A" w:rsidRDefault="0045606A" w:rsidP="00584CBC">
      <w:pPr>
        <w:spacing w:after="0" w:line="240" w:lineRule="auto"/>
        <w:rPr>
          <w:b/>
          <w:bCs/>
          <w:sz w:val="26"/>
          <w:szCs w:val="26"/>
        </w:rPr>
      </w:pPr>
    </w:p>
    <w:p w14:paraId="37DF9779" w14:textId="54BBDDD6" w:rsidR="000B11CE" w:rsidRPr="005628F0" w:rsidRDefault="00FA69EE" w:rsidP="006E0445">
      <w:pPr>
        <w:shd w:val="clear" w:color="auto" w:fill="F2F2F2" w:themeFill="background1" w:themeFillShade="F2"/>
        <w:spacing w:after="0" w:line="240" w:lineRule="auto"/>
        <w:rPr>
          <w:rFonts w:ascii="Arial Narrow" w:hAnsi="Arial Narrow"/>
          <w:sz w:val="18"/>
          <w:szCs w:val="18"/>
        </w:rPr>
      </w:pPr>
      <w:r w:rsidRPr="005628F0">
        <w:rPr>
          <w:b/>
          <w:bCs/>
          <w:sz w:val="26"/>
          <w:szCs w:val="26"/>
        </w:rPr>
        <w:t>Uw burgerlijke staat</w:t>
      </w:r>
      <w:r w:rsidR="00940F26" w:rsidRPr="005628F0">
        <w:rPr>
          <w:b/>
          <w:bCs/>
          <w:sz w:val="26"/>
          <w:szCs w:val="26"/>
        </w:rPr>
        <w:t xml:space="preserve"> -</w:t>
      </w:r>
      <w:r w:rsidR="00940F26" w:rsidRPr="005628F0">
        <w:rPr>
          <w:rFonts w:ascii="Arial Narrow" w:hAnsi="Arial Narrow"/>
          <w:sz w:val="18"/>
          <w:szCs w:val="18"/>
        </w:rPr>
        <w:t xml:space="preserve">  </w:t>
      </w:r>
    </w:p>
    <w:p w14:paraId="17C2CCD5" w14:textId="77777777" w:rsidR="00FA69EE" w:rsidRPr="005628F0" w:rsidRDefault="00FA69EE" w:rsidP="006E0445">
      <w:pPr>
        <w:shd w:val="clear" w:color="auto" w:fill="F2F2F2" w:themeFill="background1" w:themeFillShade="F2"/>
        <w:spacing w:after="0" w:line="240" w:lineRule="auto"/>
      </w:pP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90"/>
        <w:gridCol w:w="2690"/>
        <w:gridCol w:w="2691"/>
        <w:gridCol w:w="2691"/>
      </w:tblGrid>
      <w:tr w:rsidR="006E1CB1" w:rsidRPr="006E1CB1" w14:paraId="2001DD4F" w14:textId="77777777" w:rsidTr="00EB4E02">
        <w:tc>
          <w:tcPr>
            <w:tcW w:w="2690" w:type="dxa"/>
          </w:tcPr>
          <w:p w14:paraId="2738D2FC" w14:textId="77777777" w:rsidR="00FA69EE" w:rsidRDefault="00E21E76" w:rsidP="006E1CB1"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652063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>Ongehuwd</w:t>
            </w:r>
          </w:p>
        </w:tc>
        <w:tc>
          <w:tcPr>
            <w:tcW w:w="2690" w:type="dxa"/>
          </w:tcPr>
          <w:p w14:paraId="4A02CB96" w14:textId="77777777" w:rsidR="00FA69EE" w:rsidRDefault="00E21E76" w:rsidP="00584CBC"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453094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F9773B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>Gehuwd</w:t>
            </w:r>
            <w:r w:rsidR="00FA69EE" w:rsidRPr="00F9773B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691" w:type="dxa"/>
          </w:tcPr>
          <w:p w14:paraId="6849229D" w14:textId="77777777" w:rsidR="00FA69EE" w:rsidRPr="006E1CB1" w:rsidRDefault="00E21E76" w:rsidP="00584CBC">
            <w:pPr>
              <w:rPr>
                <w:rFonts w:ascii="Arial Narrow" w:hAnsi="Arial Narrow"/>
                <w:b/>
                <w:bCs/>
                <w:sz w:val="20"/>
                <w:szCs w:val="22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</w:rPr>
                <w:id w:val="-147258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FA69EE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FA69EE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 </w:t>
            </w:r>
            <w:r w:rsidR="00FA69EE" w:rsidRPr="001F6359">
              <w:rPr>
                <w:rFonts w:ascii="Arial Narrow" w:hAnsi="Arial Narrow"/>
                <w:b/>
                <w:bCs/>
                <w:sz w:val="20"/>
                <w:szCs w:val="22"/>
              </w:rPr>
              <w:t xml:space="preserve"> Echtgescheide</w:t>
            </w:r>
            <w:r w:rsidR="006E1CB1">
              <w:rPr>
                <w:rFonts w:ascii="Arial Narrow" w:hAnsi="Arial Narrow"/>
                <w:b/>
                <w:bCs/>
                <w:sz w:val="20"/>
                <w:szCs w:val="22"/>
              </w:rPr>
              <w:t>n</w:t>
            </w:r>
          </w:p>
        </w:tc>
        <w:tc>
          <w:tcPr>
            <w:tcW w:w="2691" w:type="dxa"/>
          </w:tcPr>
          <w:p w14:paraId="58C1DB2B" w14:textId="77777777" w:rsidR="00FA69EE" w:rsidRPr="006E1CB1" w:rsidRDefault="00E21E76" w:rsidP="00584CBC">
            <w:pPr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</w:pPr>
            <w:sdt>
              <w:sdtPr>
                <w:rPr>
                  <w:rFonts w:ascii="Arial Narrow" w:hAnsi="Arial Narrow"/>
                  <w:b/>
                  <w:bCs/>
                  <w:sz w:val="24"/>
                  <w:szCs w:val="24"/>
                  <w:lang w:val="en-AU"/>
                </w:rPr>
                <w:id w:val="-884802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9EE" w:rsidRPr="005D48BC">
                  <w:rPr>
                    <w:rFonts w:ascii="MS Gothic" w:eastAsia="MS Gothic" w:hAnsi="MS Gothic" w:hint="eastAsia"/>
                    <w:b/>
                    <w:bCs/>
                    <w:sz w:val="24"/>
                    <w:szCs w:val="24"/>
                    <w:lang w:val="en-AU"/>
                  </w:rPr>
                  <w:t>☐</w:t>
                </w:r>
              </w:sdtContent>
            </w:sdt>
            <w:r w:rsidR="00FA69EE" w:rsidRPr="005D48BC">
              <w:rPr>
                <w:rFonts w:ascii="Arial Narrow" w:hAnsi="Arial Narrow"/>
                <w:b/>
                <w:bCs/>
                <w:sz w:val="20"/>
                <w:szCs w:val="22"/>
                <w:lang w:val="en-AU"/>
              </w:rPr>
              <w:t xml:space="preserve">  Weduw(e)naar</w:t>
            </w:r>
          </w:p>
        </w:tc>
      </w:tr>
    </w:tbl>
    <w:p w14:paraId="4E8A60CC" w14:textId="77777777" w:rsidR="00303E74" w:rsidRDefault="00303E74" w:rsidP="00303E74">
      <w:pPr>
        <w:spacing w:after="0" w:line="240" w:lineRule="auto"/>
      </w:pPr>
    </w:p>
    <w:p w14:paraId="69821419" w14:textId="77777777" w:rsidR="005628F0" w:rsidRPr="005628F0" w:rsidRDefault="005628F0" w:rsidP="00303E74">
      <w:pPr>
        <w:spacing w:after="0" w:line="240" w:lineRule="auto"/>
        <w:rPr>
          <w:i/>
          <w:iCs/>
        </w:rPr>
      </w:pPr>
      <w:r w:rsidRPr="005628F0">
        <w:rPr>
          <w:i/>
          <w:iCs/>
        </w:rPr>
        <w:t>Als je geen bewijs indient van je burgerlijke staat, zal deze als ‘onbepaald’ worden geregistreerd.  Dit kan later problemen opleveren.</w:t>
      </w:r>
    </w:p>
    <w:p w14:paraId="16998B0A" w14:textId="77777777" w:rsidR="005628F0" w:rsidRPr="005628F0" w:rsidRDefault="005628F0" w:rsidP="00303E74">
      <w:pPr>
        <w:spacing w:after="0" w:line="240" w:lineRule="auto"/>
        <w:rPr>
          <w:i/>
          <w:iCs/>
        </w:rPr>
      </w:pPr>
      <w:r w:rsidRPr="005628F0">
        <w:rPr>
          <w:i/>
          <w:iCs/>
        </w:rPr>
        <w:t>Zorg daarom voor :</w:t>
      </w:r>
    </w:p>
    <w:p w14:paraId="7E97E0BE" w14:textId="0F0AB782" w:rsidR="005628F0" w:rsidRPr="005628F0" w:rsidRDefault="005628F0" w:rsidP="005628F0">
      <w:pPr>
        <w:pStyle w:val="Lijstalinea"/>
        <w:numPr>
          <w:ilvl w:val="0"/>
          <w:numId w:val="1"/>
        </w:numPr>
        <w:spacing w:after="0" w:line="240" w:lineRule="auto"/>
        <w:rPr>
          <w:i/>
          <w:iCs/>
        </w:rPr>
      </w:pPr>
      <w:r w:rsidRPr="005628F0">
        <w:rPr>
          <w:i/>
          <w:iCs/>
        </w:rPr>
        <w:t>een bewijs van je burgerlijke staat bij vertrek uit je land van herkomst als je ongehuwd bent</w:t>
      </w:r>
    </w:p>
    <w:p w14:paraId="00957485" w14:textId="4718A3CE" w:rsidR="005628F0" w:rsidRPr="005628F0" w:rsidRDefault="005628F0" w:rsidP="005628F0">
      <w:pPr>
        <w:pStyle w:val="Lijstalinea"/>
        <w:numPr>
          <w:ilvl w:val="0"/>
          <w:numId w:val="1"/>
        </w:numPr>
        <w:spacing w:after="0" w:line="240" w:lineRule="auto"/>
        <w:rPr>
          <w:i/>
          <w:iCs/>
        </w:rPr>
      </w:pPr>
      <w:r w:rsidRPr="005628F0">
        <w:rPr>
          <w:i/>
          <w:iCs/>
        </w:rPr>
        <w:t>de akte van je burgerlijke staat als je gehuwd, echtgescheiden, weduw(e)naar bent.</w:t>
      </w:r>
    </w:p>
    <w:sectPr w:rsidR="005628F0" w:rsidRPr="005628F0" w:rsidSect="000F037D">
      <w:headerReference w:type="default" r:id="rId8"/>
      <w:pgSz w:w="11906" w:h="16838"/>
      <w:pgMar w:top="567" w:right="567" w:bottom="284" w:left="56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90011" w14:textId="77777777" w:rsidR="00735042" w:rsidRDefault="00735042" w:rsidP="00965956">
      <w:pPr>
        <w:spacing w:after="0" w:line="240" w:lineRule="auto"/>
      </w:pPr>
      <w:r>
        <w:separator/>
      </w:r>
    </w:p>
  </w:endnote>
  <w:endnote w:type="continuationSeparator" w:id="0">
    <w:p w14:paraId="608D994F" w14:textId="77777777" w:rsidR="00735042" w:rsidRDefault="00735042" w:rsidP="0096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8FBD7" w14:textId="77777777" w:rsidR="00735042" w:rsidRDefault="00735042" w:rsidP="00965956">
      <w:pPr>
        <w:spacing w:after="0" w:line="240" w:lineRule="auto"/>
      </w:pPr>
      <w:r>
        <w:separator/>
      </w:r>
    </w:p>
  </w:footnote>
  <w:footnote w:type="continuationSeparator" w:id="0">
    <w:p w14:paraId="60D6345D" w14:textId="77777777" w:rsidR="00735042" w:rsidRDefault="00735042" w:rsidP="0096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EF6A5" w14:textId="77777777" w:rsidR="003C6869" w:rsidRPr="00965956" w:rsidRDefault="003C6869" w:rsidP="00965956">
    <w:pPr>
      <w:pStyle w:val="Koptekst"/>
      <w:jc w:val="right"/>
      <w:rPr>
        <w:sz w:val="26"/>
        <w:szCs w:val="26"/>
      </w:rPr>
    </w:pPr>
    <w:r w:rsidRPr="00965956">
      <w:rPr>
        <w:sz w:val="26"/>
        <w:szCs w:val="26"/>
      </w:rPr>
      <w:t>Invulformulier ABC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0A2F67"/>
    <w:multiLevelType w:val="hybridMultilevel"/>
    <w:tmpl w:val="A084786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829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6A"/>
    <w:rsid w:val="00020FFE"/>
    <w:rsid w:val="00046B03"/>
    <w:rsid w:val="0005114A"/>
    <w:rsid w:val="000B11CE"/>
    <w:rsid w:val="000B7E7C"/>
    <w:rsid w:val="000F037D"/>
    <w:rsid w:val="00197CC6"/>
    <w:rsid w:val="001E544B"/>
    <w:rsid w:val="0020323A"/>
    <w:rsid w:val="002155B1"/>
    <w:rsid w:val="00272162"/>
    <w:rsid w:val="002F40AA"/>
    <w:rsid w:val="002F650B"/>
    <w:rsid w:val="00303E74"/>
    <w:rsid w:val="00361F3C"/>
    <w:rsid w:val="003C6869"/>
    <w:rsid w:val="0045606A"/>
    <w:rsid w:val="00461F8E"/>
    <w:rsid w:val="004E1D91"/>
    <w:rsid w:val="00560028"/>
    <w:rsid w:val="005628F0"/>
    <w:rsid w:val="00584CBC"/>
    <w:rsid w:val="00587570"/>
    <w:rsid w:val="005923FD"/>
    <w:rsid w:val="005B6708"/>
    <w:rsid w:val="005C7F88"/>
    <w:rsid w:val="005D48BC"/>
    <w:rsid w:val="005E11F8"/>
    <w:rsid w:val="005F4510"/>
    <w:rsid w:val="005F4998"/>
    <w:rsid w:val="0065406B"/>
    <w:rsid w:val="00697FA1"/>
    <w:rsid w:val="006E0445"/>
    <w:rsid w:val="006E1CB1"/>
    <w:rsid w:val="00735042"/>
    <w:rsid w:val="007717AD"/>
    <w:rsid w:val="00787CA6"/>
    <w:rsid w:val="00790B84"/>
    <w:rsid w:val="00793CF7"/>
    <w:rsid w:val="007B6CB6"/>
    <w:rsid w:val="007F07DF"/>
    <w:rsid w:val="007F2F41"/>
    <w:rsid w:val="00826700"/>
    <w:rsid w:val="00830100"/>
    <w:rsid w:val="00844F06"/>
    <w:rsid w:val="008F775E"/>
    <w:rsid w:val="00940F26"/>
    <w:rsid w:val="00962934"/>
    <w:rsid w:val="0096571D"/>
    <w:rsid w:val="00965956"/>
    <w:rsid w:val="009C708A"/>
    <w:rsid w:val="009E3793"/>
    <w:rsid w:val="00A8110B"/>
    <w:rsid w:val="00A91595"/>
    <w:rsid w:val="00B22AF4"/>
    <w:rsid w:val="00B76A14"/>
    <w:rsid w:val="00BB03CB"/>
    <w:rsid w:val="00BE1F60"/>
    <w:rsid w:val="00BE4351"/>
    <w:rsid w:val="00C215FE"/>
    <w:rsid w:val="00C57C8F"/>
    <w:rsid w:val="00C70282"/>
    <w:rsid w:val="00CB20D9"/>
    <w:rsid w:val="00D353E8"/>
    <w:rsid w:val="00D462B4"/>
    <w:rsid w:val="00D6330F"/>
    <w:rsid w:val="00E15D78"/>
    <w:rsid w:val="00E20A83"/>
    <w:rsid w:val="00E21E76"/>
    <w:rsid w:val="00E52705"/>
    <w:rsid w:val="00E56461"/>
    <w:rsid w:val="00EB4E02"/>
    <w:rsid w:val="00EC2C31"/>
    <w:rsid w:val="00F14775"/>
    <w:rsid w:val="00F14A42"/>
    <w:rsid w:val="00F61C47"/>
    <w:rsid w:val="00F86A76"/>
    <w:rsid w:val="00FA69EE"/>
    <w:rsid w:val="00FC475E"/>
    <w:rsid w:val="00FC7014"/>
    <w:rsid w:val="00FC789F"/>
    <w:rsid w:val="00FD66E8"/>
    <w:rsid w:val="00FE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71C6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Arial"/>
        <w:sz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F775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97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Standaardalinea-lettertype"/>
    <w:rsid w:val="0096571D"/>
  </w:style>
  <w:style w:type="character" w:customStyle="1" w:styleId="hps">
    <w:name w:val="hps"/>
    <w:basedOn w:val="Standaardalinea-lettertype"/>
    <w:rsid w:val="0096571D"/>
  </w:style>
  <w:style w:type="paragraph" w:styleId="Koptekst">
    <w:name w:val="header"/>
    <w:basedOn w:val="Standaard"/>
    <w:link w:val="KoptekstChar"/>
    <w:uiPriority w:val="99"/>
    <w:unhideWhenUsed/>
    <w:rsid w:val="0096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5956"/>
  </w:style>
  <w:style w:type="paragraph" w:styleId="Voettekst">
    <w:name w:val="footer"/>
    <w:basedOn w:val="Standaard"/>
    <w:link w:val="VoettekstChar"/>
    <w:uiPriority w:val="99"/>
    <w:unhideWhenUsed/>
    <w:rsid w:val="00965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5956"/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940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lang w:eastAsia="nl-BE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940F26"/>
    <w:rPr>
      <w:rFonts w:ascii="Courier New" w:eastAsia="Times New Roman" w:hAnsi="Courier New" w:cs="Courier New"/>
      <w:sz w:val="20"/>
      <w:lang w:eastAsia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46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462B4"/>
    <w:rPr>
      <w:rFonts w:ascii="Segoe UI" w:hAnsi="Segoe UI" w:cs="Segoe UI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272162"/>
    <w:rPr>
      <w:color w:val="808080"/>
    </w:rPr>
  </w:style>
  <w:style w:type="paragraph" w:styleId="Lijstalinea">
    <w:name w:val="List Paragraph"/>
    <w:basedOn w:val="Standaard"/>
    <w:uiPriority w:val="34"/>
    <w:qFormat/>
    <w:rsid w:val="00562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8E6F4-A35D-4A80-B94C-50986278C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Invulformulier ABC - NL</Template>
  <TotalTime>0</TotalTime>
  <Pages>2</Pages>
  <Words>419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 Gabriels</dc:creator>
  <cp:keywords/>
  <dc:description/>
  <cp:lastModifiedBy>Els Gabriels</cp:lastModifiedBy>
  <cp:revision>3</cp:revision>
  <cp:lastPrinted>2020-07-14T13:37:00Z</cp:lastPrinted>
  <dcterms:created xsi:type="dcterms:W3CDTF">2025-09-29T13:24:00Z</dcterms:created>
  <dcterms:modified xsi:type="dcterms:W3CDTF">2025-10-01T06:34:00Z</dcterms:modified>
</cp:coreProperties>
</file>