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5795D" w14:textId="3B454B7D" w:rsidR="00F472F4" w:rsidRPr="00951F1E" w:rsidRDefault="00F51159" w:rsidP="00F472F4">
      <w:pPr>
        <w:rPr>
          <w:vanish/>
          <w:sz w:val="22"/>
          <w:szCs w:val="28"/>
        </w:rPr>
      </w:pPr>
      <w:r>
        <w:rPr>
          <w:sz w:val="22"/>
          <w:szCs w:val="28"/>
        </w:rPr>
        <w:t xml:space="preserve"> </w:t>
      </w:r>
    </w:p>
    <w:p w14:paraId="49F39EF1" w14:textId="77777777" w:rsidR="00E77E6B" w:rsidRDefault="00E77E6B" w:rsidP="006E127E">
      <w:pPr>
        <w:ind w:right="-184"/>
        <w:rPr>
          <w:rFonts w:ascii="Arial" w:hAnsi="Arial"/>
          <w:noProof/>
          <w:szCs w:val="20"/>
        </w:rPr>
      </w:pPr>
    </w:p>
    <w:p w14:paraId="0DA7E093" w14:textId="77777777" w:rsidR="00E77E6B" w:rsidRDefault="00E77E6B" w:rsidP="006E127E">
      <w:pPr>
        <w:ind w:right="-184"/>
        <w:rPr>
          <w:rFonts w:ascii="Arial" w:hAnsi="Arial"/>
          <w:noProof/>
          <w:szCs w:val="20"/>
        </w:rPr>
      </w:pPr>
    </w:p>
    <w:p w14:paraId="673AFF8C" w14:textId="1EAEFDD7" w:rsidR="00E77E6B" w:rsidRPr="00E77E6B" w:rsidRDefault="00E77E6B" w:rsidP="006E127E">
      <w:pPr>
        <w:ind w:right="-184"/>
        <w:rPr>
          <w:rFonts w:ascii="Arial" w:hAnsi="Arial"/>
          <w:b/>
          <w:bCs/>
          <w:noProof/>
          <w:sz w:val="36"/>
          <w:szCs w:val="36"/>
        </w:rPr>
      </w:pPr>
    </w:p>
    <w:p w14:paraId="5AF7433F" w14:textId="1A54C638" w:rsidR="00E77E6B" w:rsidRPr="00E77E6B" w:rsidRDefault="00E77E6B" w:rsidP="006E127E">
      <w:pPr>
        <w:ind w:right="-184"/>
        <w:rPr>
          <w:rFonts w:ascii="Arial" w:hAnsi="Arial"/>
          <w:b/>
          <w:bCs/>
          <w:noProof/>
          <w:sz w:val="36"/>
          <w:szCs w:val="36"/>
        </w:rPr>
      </w:pPr>
      <w:r w:rsidRPr="00E77E6B">
        <w:rPr>
          <w:rFonts w:ascii="Arial" w:hAnsi="Arial"/>
          <w:b/>
          <w:bCs/>
          <w:noProof/>
          <w:sz w:val="36"/>
          <w:szCs w:val="36"/>
        </w:rPr>
        <w:t>Verslag</w:t>
      </w:r>
      <w:r>
        <w:rPr>
          <w:rFonts w:ascii="Arial" w:hAnsi="Arial"/>
          <w:b/>
          <w:bCs/>
          <w:noProof/>
          <w:sz w:val="36"/>
          <w:szCs w:val="36"/>
        </w:rPr>
        <w:t xml:space="preserve"> </w:t>
      </w:r>
      <w:sdt>
        <w:sdtPr>
          <w:rPr>
            <w:rFonts w:ascii="Arial" w:hAnsi="Arial"/>
            <w:b/>
            <w:bCs/>
            <w:noProof/>
            <w:sz w:val="36"/>
            <w:szCs w:val="36"/>
          </w:rPr>
          <w:id w:val="-952865460"/>
          <w:placeholder>
            <w:docPart w:val="DefaultPlaceholder_-1854013438"/>
          </w:placeholder>
          <w:comboBox>
            <w:listItem w:value="Kies een item."/>
            <w:listItem w:displayText="Commissie Vrije Tijd" w:value="Commissie Vrije Tijd"/>
            <w:listItem w:displayText="Commissie Bestuur, Beleid &amp; Beheer" w:value="Commissie Bestuur, Beleid &amp; Beheer"/>
            <w:listItem w:displayText="Commissie Infrastructuur en Verkeer" w:value="Commissie Infrastructuur en Verkeer"/>
            <w:listItem w:displayText="Commissie Intergemeentelijke Samenwerking" w:value="Commissie Intergemeentelijke Samenwerking"/>
            <w:listItem w:displayText="Commissie Omgeving" w:value="Commissie Omgeving"/>
            <w:listItem w:displayText="Commissie Welzijn" w:value="Commissie Welzijn"/>
            <w:listItem w:displayText="Gezamenlijke Commissie" w:value="Gezamenlijke Commissie"/>
            <w:listItem w:displayText="Beheerraad Bib" w:value="Beheerraad Bib"/>
            <w:listItem w:displayText="GECORO" w:value="GECORO"/>
            <w:listItem w:displayText="Cultuurraad" w:value="Cultuurraad"/>
            <w:listItem w:displayText="Jeugdraad" w:value="Jeugdraad"/>
            <w:listItem w:displayText="Landbouwadviesraad" w:value="Landbouwadviesraad"/>
            <w:listItem w:displayText="Lokaal Overleg Kinderopvang" w:value="Lokaal Overleg Kinderopvang"/>
            <w:listItem w:displayText="Milieu-, Klimaat- en Energieraad" w:value="Milieu-, Klimaat- en Energieraad"/>
            <w:listItem w:displayText="Raad voor Lokale Economie" w:value="Raad voor Lokale Economie"/>
            <w:listItem w:displayText="Serniorenraad" w:value="Serniorenraad"/>
            <w:listItem w:displayText="Sportraad" w:value="Sportraad"/>
            <w:listItem w:displayText="Adviesraad Lokaal Dienstencentrum" w:value="Adviesraad Lokaal Dienstencentrum"/>
            <w:listItem w:displayText="Raad voor Internationale Samenwerking" w:value="Raad voor Internationale Samenwerking"/>
            <w:listItem w:displayText="College van Burgemeester en Schepenen" w:value="College van Burgemeester en Schepenen"/>
            <w:listItem w:displayText="Vast Bureau" w:value="Vast Bureau"/>
            <w:listItem w:displayText="AGB Directiecomité" w:value="AGB Directiecomité"/>
            <w:listItem w:displayText="Veiligheidsoverleg" w:value="Veiligheidsoverleg"/>
          </w:comboBox>
        </w:sdtPr>
        <w:sdtEndPr/>
        <w:sdtContent>
          <w:r w:rsidR="00F54712">
            <w:rPr>
              <w:rFonts w:ascii="Arial" w:hAnsi="Arial"/>
              <w:b/>
              <w:bCs/>
              <w:noProof/>
              <w:sz w:val="36"/>
              <w:szCs w:val="36"/>
            </w:rPr>
            <w:t>Seniorenraad</w:t>
          </w:r>
        </w:sdtContent>
      </w:sdt>
    </w:p>
    <w:p w14:paraId="12B48B69" w14:textId="5D6A882E" w:rsidR="004B1E1C" w:rsidRPr="00951F1E" w:rsidRDefault="00DB343F" w:rsidP="006E127E">
      <w:pPr>
        <w:ind w:right="-184"/>
        <w:rPr>
          <w:rFonts w:ascii="Arial" w:hAnsi="Arial"/>
          <w:szCs w:val="20"/>
        </w:rPr>
      </w:pPr>
      <w:r w:rsidRPr="00951F1E">
        <w:rPr>
          <w:rFonts w:ascii="Arial" w:hAnsi="Arial"/>
          <w:noProof/>
          <w:szCs w:val="20"/>
        </w:rPr>
        <w:t xml:space="preserve"> </w:t>
      </w:r>
    </w:p>
    <w:p w14:paraId="3354E9E7" w14:textId="385AE927" w:rsidR="006E127E" w:rsidRPr="000162D5" w:rsidRDefault="00E77E6B" w:rsidP="006E127E">
      <w:pPr>
        <w:ind w:right="-184"/>
        <w:rPr>
          <w:rFonts w:ascii="Arial" w:hAnsi="Arial"/>
          <w:szCs w:val="20"/>
          <w:lang w:val="nl-BE"/>
        </w:rPr>
      </w:pPr>
      <w:r w:rsidRPr="000162D5">
        <w:rPr>
          <w:rFonts w:ascii="Arial" w:hAnsi="Arial"/>
          <w:b/>
          <w:bCs/>
          <w:szCs w:val="20"/>
          <w:u w:val="single"/>
          <w:lang w:val="nl-BE"/>
        </w:rPr>
        <w:t>Datu</w:t>
      </w:r>
      <w:r w:rsidR="00E00F59" w:rsidRPr="000162D5">
        <w:rPr>
          <w:rFonts w:ascii="Arial" w:hAnsi="Arial"/>
          <w:b/>
          <w:bCs/>
          <w:szCs w:val="20"/>
          <w:u w:val="single"/>
          <w:lang w:val="nl-BE"/>
        </w:rPr>
        <w:t>m:</w:t>
      </w:r>
      <w:r w:rsidRPr="000162D5">
        <w:rPr>
          <w:b/>
          <w:bCs/>
          <w:noProof/>
          <w:sz w:val="32"/>
          <w:szCs w:val="32"/>
          <w:lang w:val="nl-BE"/>
        </w:rPr>
        <w:t xml:space="preserve"> </w:t>
      </w:r>
      <w:r w:rsidR="00E00F59" w:rsidRPr="000162D5">
        <w:rPr>
          <w:b/>
          <w:bCs/>
          <w:noProof/>
          <w:sz w:val="32"/>
          <w:szCs w:val="32"/>
          <w:lang w:val="nl-BE"/>
        </w:rPr>
        <w:tab/>
      </w:r>
      <w:sdt>
        <w:sdtPr>
          <w:rPr>
            <w:noProof/>
            <w:sz w:val="24"/>
            <w:lang w:val="nl-BE"/>
          </w:rPr>
          <w:id w:val="-665087833"/>
          <w:placeholder>
            <w:docPart w:val="146C691B6B76458786BA3EEC2F96486C"/>
          </w:placeholder>
          <w:date w:fullDate="2025-01-23T00:00:00Z">
            <w:dateFormat w:val="d/MM/yyyy"/>
            <w:lid w:val="nl-BE"/>
            <w:storeMappedDataAs w:val="dateTime"/>
            <w:calendar w:val="gregorian"/>
          </w:date>
        </w:sdtPr>
        <w:sdtEndPr/>
        <w:sdtContent>
          <w:r w:rsidR="00F54712" w:rsidRPr="000162D5">
            <w:rPr>
              <w:noProof/>
              <w:sz w:val="24"/>
              <w:lang w:val="nl-BE"/>
            </w:rPr>
            <w:t>23/01/2025</w:t>
          </w:r>
        </w:sdtContent>
      </w:sdt>
    </w:p>
    <w:p w14:paraId="5B9E0394" w14:textId="77777777" w:rsidR="006E127E" w:rsidRPr="000162D5" w:rsidRDefault="006E127E" w:rsidP="006E127E">
      <w:pPr>
        <w:ind w:right="-184"/>
        <w:rPr>
          <w:rFonts w:ascii="Arial" w:hAnsi="Arial"/>
          <w:szCs w:val="20"/>
          <w:lang w:val="nl-BE"/>
        </w:rPr>
      </w:pPr>
    </w:p>
    <w:p w14:paraId="212C9B43" w14:textId="07F315C3" w:rsidR="00E00F59" w:rsidRPr="000162D5" w:rsidRDefault="00E00F59" w:rsidP="006E127E">
      <w:pPr>
        <w:ind w:right="-184"/>
        <w:rPr>
          <w:rFonts w:ascii="Arial" w:hAnsi="Arial"/>
          <w:szCs w:val="20"/>
          <w:lang w:val="nl-BE"/>
        </w:rPr>
      </w:pPr>
      <w:r w:rsidRPr="000162D5">
        <w:rPr>
          <w:rFonts w:ascii="Arial" w:hAnsi="Arial"/>
          <w:b/>
          <w:bCs/>
          <w:szCs w:val="20"/>
          <w:u w:val="single"/>
          <w:lang w:val="nl-BE"/>
        </w:rPr>
        <w:t>Locatie:</w:t>
      </w:r>
      <w:r w:rsidRPr="000162D5">
        <w:rPr>
          <w:rFonts w:ascii="Arial" w:hAnsi="Arial"/>
          <w:szCs w:val="20"/>
          <w:lang w:val="nl-BE"/>
        </w:rPr>
        <w:t xml:space="preserve"> </w:t>
      </w:r>
      <w:r w:rsidRPr="000162D5">
        <w:rPr>
          <w:rFonts w:ascii="Arial" w:hAnsi="Arial"/>
          <w:szCs w:val="20"/>
          <w:lang w:val="nl-BE"/>
        </w:rPr>
        <w:tab/>
      </w:r>
      <w:r w:rsidR="00F54712" w:rsidRPr="000162D5">
        <w:rPr>
          <w:rFonts w:ascii="Arial" w:hAnsi="Arial"/>
          <w:szCs w:val="20"/>
          <w:lang w:val="nl-BE"/>
        </w:rPr>
        <w:t>LDC ‘t Gasthuis</w:t>
      </w:r>
    </w:p>
    <w:p w14:paraId="74BA5F86" w14:textId="77777777" w:rsidR="00E00F59" w:rsidRPr="000162D5" w:rsidRDefault="00E00F59" w:rsidP="006E127E">
      <w:pPr>
        <w:ind w:right="-184"/>
        <w:rPr>
          <w:rFonts w:ascii="Arial" w:hAnsi="Arial"/>
          <w:szCs w:val="20"/>
          <w:lang w:val="nl-BE"/>
        </w:rPr>
      </w:pPr>
    </w:p>
    <w:p w14:paraId="57FC3B9A" w14:textId="36F71D3A" w:rsidR="006E127E" w:rsidRPr="00E00F59" w:rsidRDefault="00E77E6B" w:rsidP="006E127E">
      <w:pPr>
        <w:ind w:right="-184"/>
        <w:rPr>
          <w:rFonts w:ascii="Arial" w:hAnsi="Arial"/>
          <w:szCs w:val="20"/>
        </w:rPr>
      </w:pPr>
      <w:r>
        <w:rPr>
          <w:rFonts w:ascii="Arial" w:hAnsi="Arial"/>
          <w:b/>
          <w:bCs/>
          <w:szCs w:val="20"/>
          <w:u w:val="single"/>
        </w:rPr>
        <w:t>Aanwezigen:</w:t>
      </w:r>
    </w:p>
    <w:p w14:paraId="66FC01C8" w14:textId="77777777" w:rsidR="00E77E6B" w:rsidRDefault="00E77E6B" w:rsidP="006E127E">
      <w:pPr>
        <w:ind w:right="-184"/>
        <w:rPr>
          <w:rFonts w:ascii="Arial" w:hAnsi="Arial"/>
          <w:b/>
          <w:bCs/>
          <w:szCs w:val="20"/>
          <w:u w:val="single"/>
        </w:rPr>
      </w:pPr>
    </w:p>
    <w:p w14:paraId="0B567E35" w14:textId="20FA1F10" w:rsidR="00E77E6B" w:rsidRDefault="00E77E6B" w:rsidP="001E1EDA">
      <w:pPr>
        <w:ind w:left="1410" w:right="-184"/>
        <w:rPr>
          <w:rFonts w:ascii="Arial" w:hAnsi="Arial"/>
          <w:szCs w:val="20"/>
        </w:rPr>
      </w:pPr>
      <w:r w:rsidRPr="00E77E6B">
        <w:rPr>
          <w:rFonts w:ascii="Arial" w:hAnsi="Arial"/>
          <w:szCs w:val="20"/>
          <w:u w:val="single"/>
        </w:rPr>
        <w:t>Aanwezigen</w:t>
      </w:r>
      <w:r>
        <w:rPr>
          <w:rFonts w:ascii="Arial" w:hAnsi="Arial"/>
          <w:szCs w:val="20"/>
        </w:rPr>
        <w:t xml:space="preserve">: </w:t>
      </w:r>
      <w:r w:rsidR="003E61C0">
        <w:rPr>
          <w:rFonts w:ascii="Arial" w:hAnsi="Arial"/>
          <w:szCs w:val="20"/>
        </w:rPr>
        <w:t xml:space="preserve">Greet Andriesen, Evelyne Corrynen, Jan Keuppens, Els Mitzlaff, Frans Jacobs, Ludo Van Overvelt, Louis Geysen, Ludo De Crom, Gemma Bastianen, </w:t>
      </w:r>
      <w:r w:rsidR="001E1EDA">
        <w:rPr>
          <w:rFonts w:ascii="Arial" w:hAnsi="Arial"/>
          <w:szCs w:val="20"/>
        </w:rPr>
        <w:t>Kees</w:t>
      </w:r>
      <w:r w:rsidR="003E61C0">
        <w:rPr>
          <w:rFonts w:ascii="Arial" w:hAnsi="Arial"/>
          <w:szCs w:val="20"/>
        </w:rPr>
        <w:t xml:space="preserve"> Machielse,  Pierre Raeymakers, Ronny Nelen, Roger Timmermans, Dirk Deckers, Edgard Meuleman, Magda Van Eekelen, Ward Van Hees, Pier Loos, </w:t>
      </w:r>
      <w:r w:rsidR="001E1EDA">
        <w:rPr>
          <w:rFonts w:ascii="Arial" w:hAnsi="Arial"/>
          <w:szCs w:val="20"/>
        </w:rPr>
        <w:t xml:space="preserve">Danny Buggenhout </w:t>
      </w:r>
      <w:r w:rsidR="003E61C0">
        <w:rPr>
          <w:rFonts w:ascii="Arial" w:hAnsi="Arial"/>
          <w:szCs w:val="20"/>
        </w:rPr>
        <w:t>Jeaninne Crevecoeur. Robin Jacobs, Elke Mella, Eline Vos, Hilde Claessens</w:t>
      </w:r>
      <w:r w:rsidR="001E1EDA">
        <w:rPr>
          <w:rFonts w:ascii="Arial" w:hAnsi="Arial"/>
          <w:szCs w:val="20"/>
        </w:rPr>
        <w:t>, Louis Fret</w:t>
      </w:r>
      <w:r w:rsidR="00CD6F8C">
        <w:rPr>
          <w:rFonts w:ascii="Arial" w:hAnsi="Arial"/>
          <w:szCs w:val="20"/>
        </w:rPr>
        <w:t>, Geert Vandekeybus</w:t>
      </w:r>
    </w:p>
    <w:p w14:paraId="7BAFA1FF" w14:textId="77777777" w:rsidR="00E77E6B" w:rsidRDefault="00E77E6B" w:rsidP="00E77E6B">
      <w:pPr>
        <w:ind w:right="-184"/>
        <w:rPr>
          <w:rFonts w:ascii="Arial" w:hAnsi="Arial"/>
          <w:szCs w:val="20"/>
        </w:rPr>
      </w:pPr>
    </w:p>
    <w:p w14:paraId="7E17DF0E" w14:textId="40D45E3B" w:rsidR="00E77E6B" w:rsidRPr="00E77E6B" w:rsidRDefault="00E77E6B" w:rsidP="00E77E6B">
      <w:pPr>
        <w:ind w:right="-184"/>
        <w:rPr>
          <w:rFonts w:ascii="Arial" w:hAnsi="Arial"/>
          <w:szCs w:val="20"/>
        </w:rPr>
      </w:pPr>
      <w:r>
        <w:rPr>
          <w:rFonts w:ascii="Arial" w:hAnsi="Arial"/>
          <w:szCs w:val="20"/>
        </w:rPr>
        <w:tab/>
      </w:r>
      <w:r w:rsidR="00E00F59">
        <w:rPr>
          <w:rFonts w:ascii="Arial" w:hAnsi="Arial"/>
          <w:szCs w:val="20"/>
        </w:rPr>
        <w:tab/>
      </w:r>
      <w:r w:rsidRPr="00E77E6B">
        <w:rPr>
          <w:rFonts w:ascii="Arial" w:hAnsi="Arial"/>
          <w:szCs w:val="20"/>
          <w:u w:val="single"/>
        </w:rPr>
        <w:t>Verontschuldigd</w:t>
      </w:r>
      <w:r>
        <w:rPr>
          <w:rFonts w:ascii="Arial" w:hAnsi="Arial"/>
          <w:szCs w:val="20"/>
        </w:rPr>
        <w:t xml:space="preserve">: </w:t>
      </w:r>
      <w:r w:rsidR="001E1EDA">
        <w:rPr>
          <w:rFonts w:ascii="Arial" w:hAnsi="Arial"/>
          <w:szCs w:val="20"/>
        </w:rPr>
        <w:t>Kristine Gabriels, Guy Henkens, Jos Beyers, Jacqueline Van Loon, Stan Van</w:t>
      </w:r>
    </w:p>
    <w:p w14:paraId="02875FEF" w14:textId="2A3FD56E" w:rsidR="006E127E" w:rsidRPr="00951F1E" w:rsidRDefault="001E1EDA" w:rsidP="006E127E">
      <w:pPr>
        <w:ind w:right="-184"/>
        <w:rPr>
          <w:rFonts w:ascii="Arial" w:hAnsi="Arial"/>
          <w:szCs w:val="20"/>
        </w:rPr>
      </w:pPr>
      <w:r>
        <w:rPr>
          <w:rFonts w:ascii="Arial" w:hAnsi="Arial"/>
          <w:szCs w:val="20"/>
        </w:rPr>
        <w:t xml:space="preserve">                          Loon</w:t>
      </w:r>
    </w:p>
    <w:p w14:paraId="63BD7A35" w14:textId="77777777" w:rsidR="00E00F59" w:rsidRDefault="00E00F59" w:rsidP="008C4DA4">
      <w:pPr>
        <w:ind w:right="-184"/>
        <w:rPr>
          <w:rFonts w:ascii="Arial" w:hAnsi="Arial"/>
          <w:b/>
          <w:bCs/>
          <w:szCs w:val="20"/>
          <w:u w:val="single"/>
        </w:rPr>
      </w:pPr>
    </w:p>
    <w:p w14:paraId="1A9DB434" w14:textId="3FB283EF" w:rsidR="008C4DA4" w:rsidRPr="00E00F59" w:rsidRDefault="00E00F59" w:rsidP="008C4DA4">
      <w:pPr>
        <w:ind w:right="-184"/>
        <w:rPr>
          <w:rFonts w:ascii="Arial" w:hAnsi="Arial"/>
          <w:szCs w:val="20"/>
        </w:rPr>
      </w:pPr>
      <w:r>
        <w:rPr>
          <w:rFonts w:ascii="Arial" w:hAnsi="Arial"/>
          <w:b/>
          <w:bCs/>
          <w:szCs w:val="20"/>
          <w:u w:val="single"/>
        </w:rPr>
        <w:t>Duur</w:t>
      </w:r>
      <w:r w:rsidR="008C4DA4">
        <w:rPr>
          <w:rFonts w:ascii="Arial" w:hAnsi="Arial"/>
          <w:b/>
          <w:bCs/>
          <w:szCs w:val="20"/>
          <w:u w:val="single"/>
        </w:rPr>
        <w:t>:</w:t>
      </w:r>
      <w:r>
        <w:rPr>
          <w:rFonts w:ascii="Arial" w:hAnsi="Arial"/>
          <w:szCs w:val="20"/>
        </w:rPr>
        <w:t xml:space="preserve"> </w:t>
      </w:r>
      <w:r>
        <w:rPr>
          <w:rFonts w:ascii="Arial" w:hAnsi="Arial"/>
          <w:szCs w:val="20"/>
        </w:rPr>
        <w:tab/>
      </w:r>
      <w:r>
        <w:rPr>
          <w:rFonts w:ascii="Arial" w:hAnsi="Arial"/>
          <w:szCs w:val="20"/>
        </w:rPr>
        <w:tab/>
        <w:t>09u</w:t>
      </w:r>
      <w:r w:rsidR="00F54712">
        <w:rPr>
          <w:rFonts w:ascii="Arial" w:hAnsi="Arial"/>
          <w:szCs w:val="20"/>
        </w:rPr>
        <w:t>3</w:t>
      </w:r>
      <w:r>
        <w:rPr>
          <w:rFonts w:ascii="Arial" w:hAnsi="Arial"/>
          <w:szCs w:val="20"/>
        </w:rPr>
        <w:t xml:space="preserve">0 </w:t>
      </w:r>
      <w:r w:rsidR="00F54712">
        <w:rPr>
          <w:rFonts w:ascii="Arial" w:hAnsi="Arial"/>
          <w:szCs w:val="20"/>
        </w:rPr>
        <w:t>–</w:t>
      </w:r>
      <w:r>
        <w:rPr>
          <w:rFonts w:ascii="Arial" w:hAnsi="Arial"/>
          <w:szCs w:val="20"/>
        </w:rPr>
        <w:t xml:space="preserve"> </w:t>
      </w:r>
      <w:r w:rsidR="00F54712">
        <w:rPr>
          <w:rFonts w:ascii="Arial" w:hAnsi="Arial"/>
          <w:szCs w:val="20"/>
        </w:rPr>
        <w:t>12u00</w:t>
      </w:r>
    </w:p>
    <w:p w14:paraId="339E735E" w14:textId="77777777" w:rsidR="00561A75" w:rsidRDefault="00561A75" w:rsidP="002E3CA0">
      <w:pPr>
        <w:rPr>
          <w:sz w:val="22"/>
          <w:szCs w:val="28"/>
        </w:rPr>
      </w:pPr>
    </w:p>
    <w:p w14:paraId="29D5B7D7" w14:textId="4DA60AF2" w:rsidR="009F50EB" w:rsidRDefault="00CD6F8C" w:rsidP="002E3CA0">
      <w:pPr>
        <w:rPr>
          <w:sz w:val="22"/>
          <w:szCs w:val="28"/>
        </w:rPr>
      </w:pPr>
      <w:r>
        <w:rPr>
          <w:sz w:val="22"/>
          <w:szCs w:val="28"/>
        </w:rPr>
        <w:t>Verslag                Elke Mella</w:t>
      </w:r>
    </w:p>
    <w:p w14:paraId="4FF62B86" w14:textId="77777777" w:rsidR="009F50EB" w:rsidRDefault="009F50EB" w:rsidP="009F50EB">
      <w:pPr>
        <w:pBdr>
          <w:bottom w:val="single" w:sz="4" w:space="1" w:color="auto"/>
        </w:pBdr>
        <w:rPr>
          <w:sz w:val="22"/>
          <w:szCs w:val="28"/>
        </w:rPr>
      </w:pPr>
    </w:p>
    <w:p w14:paraId="1495258E" w14:textId="77777777" w:rsidR="009F50EB" w:rsidRDefault="009F50EB" w:rsidP="002E3CA0">
      <w:pPr>
        <w:rPr>
          <w:sz w:val="22"/>
          <w:szCs w:val="28"/>
        </w:rPr>
      </w:pPr>
    </w:p>
    <w:p w14:paraId="412D37F0" w14:textId="77777777" w:rsidR="007B7331" w:rsidRPr="0025251D" w:rsidRDefault="007B7331" w:rsidP="007B7331">
      <w:pPr>
        <w:pStyle w:val="Lijstalinea"/>
        <w:numPr>
          <w:ilvl w:val="0"/>
          <w:numId w:val="4"/>
        </w:numPr>
        <w:rPr>
          <w:sz w:val="24"/>
          <w:szCs w:val="24"/>
        </w:rPr>
      </w:pPr>
      <w:r w:rsidRPr="0025251D">
        <w:rPr>
          <w:sz w:val="24"/>
          <w:szCs w:val="24"/>
        </w:rPr>
        <w:t>Inleiding</w:t>
      </w:r>
    </w:p>
    <w:p w14:paraId="501E9D76" w14:textId="3E9100EB" w:rsidR="007B7331" w:rsidRPr="0025251D" w:rsidRDefault="007B7331" w:rsidP="007B7331">
      <w:pPr>
        <w:pStyle w:val="Lijstalinea"/>
        <w:rPr>
          <w:sz w:val="24"/>
          <w:szCs w:val="24"/>
        </w:rPr>
      </w:pPr>
      <w:r w:rsidRPr="0025251D">
        <w:rPr>
          <w:sz w:val="24"/>
          <w:szCs w:val="24"/>
        </w:rPr>
        <w:t xml:space="preserve">De voorzitter wenst iedereen het beste voor het jaar 2025. </w:t>
      </w:r>
    </w:p>
    <w:p w14:paraId="7D0A7592" w14:textId="77777777" w:rsidR="00A34D25" w:rsidRPr="0025251D" w:rsidRDefault="00A34D25" w:rsidP="007B7331">
      <w:pPr>
        <w:pStyle w:val="Lijstalinea"/>
        <w:rPr>
          <w:sz w:val="24"/>
          <w:szCs w:val="24"/>
        </w:rPr>
      </w:pPr>
    </w:p>
    <w:p w14:paraId="5FE4D5B2" w14:textId="7203CB3C" w:rsidR="007B7331" w:rsidRPr="0025251D" w:rsidRDefault="007B7331" w:rsidP="007B7331">
      <w:pPr>
        <w:pStyle w:val="Lijstalinea"/>
        <w:numPr>
          <w:ilvl w:val="0"/>
          <w:numId w:val="4"/>
        </w:numPr>
        <w:rPr>
          <w:sz w:val="24"/>
          <w:szCs w:val="24"/>
        </w:rPr>
      </w:pPr>
      <w:r w:rsidRPr="0025251D">
        <w:rPr>
          <w:sz w:val="24"/>
          <w:szCs w:val="24"/>
        </w:rPr>
        <w:t xml:space="preserve">Afscheid van ex-Schepen Brigitte Quick </w:t>
      </w:r>
    </w:p>
    <w:p w14:paraId="53C31E8B" w14:textId="2CCC268F" w:rsidR="00A34D25" w:rsidRPr="0025251D" w:rsidRDefault="007B7331" w:rsidP="00A34D25">
      <w:pPr>
        <w:pStyle w:val="Lijstalinea"/>
        <w:rPr>
          <w:sz w:val="24"/>
          <w:szCs w:val="24"/>
        </w:rPr>
      </w:pPr>
      <w:r w:rsidRPr="0025251D">
        <w:rPr>
          <w:sz w:val="24"/>
          <w:szCs w:val="24"/>
        </w:rPr>
        <w:t>De Voorzitter dankt Brigitte Quick voor</w:t>
      </w:r>
      <w:r w:rsidR="00A34D25" w:rsidRPr="0025251D">
        <w:rPr>
          <w:sz w:val="24"/>
          <w:szCs w:val="24"/>
        </w:rPr>
        <w:t xml:space="preserve"> haar inzet</w:t>
      </w:r>
      <w:r w:rsidRPr="0025251D">
        <w:rPr>
          <w:sz w:val="24"/>
          <w:szCs w:val="24"/>
        </w:rPr>
        <w:t xml:space="preserve"> en de goede realisaties. </w:t>
      </w:r>
      <w:r w:rsidR="00A34D25" w:rsidRPr="0025251D">
        <w:rPr>
          <w:sz w:val="24"/>
          <w:szCs w:val="24"/>
        </w:rPr>
        <w:t>Tevens wijst hij op haar luisterbereidheid en de snelle manier waarop zij steeds reageerde.</w:t>
      </w:r>
    </w:p>
    <w:p w14:paraId="618B1DF4" w14:textId="7BBFBBA4" w:rsidR="00A34D25" w:rsidRPr="0025251D" w:rsidRDefault="00A34D25" w:rsidP="00A34D25">
      <w:pPr>
        <w:pStyle w:val="Lijstalinea"/>
        <w:rPr>
          <w:sz w:val="24"/>
          <w:szCs w:val="24"/>
        </w:rPr>
      </w:pPr>
      <w:r w:rsidRPr="0025251D">
        <w:rPr>
          <w:sz w:val="24"/>
          <w:szCs w:val="24"/>
        </w:rPr>
        <w:t>Na de lovende woorden wordt er een kleine attentie overhandigd.</w:t>
      </w:r>
    </w:p>
    <w:p w14:paraId="5403DEC0" w14:textId="77777777" w:rsidR="00A34D25" w:rsidRPr="0025251D" w:rsidRDefault="00A34D25" w:rsidP="00A34D25">
      <w:pPr>
        <w:pStyle w:val="Lijstalinea"/>
        <w:rPr>
          <w:sz w:val="24"/>
          <w:szCs w:val="24"/>
        </w:rPr>
      </w:pPr>
    </w:p>
    <w:p w14:paraId="1994223A" w14:textId="67F2EC82" w:rsidR="00A34D25" w:rsidRPr="0025251D" w:rsidRDefault="007B7331" w:rsidP="00A34D25">
      <w:pPr>
        <w:pStyle w:val="Lijstalinea"/>
        <w:numPr>
          <w:ilvl w:val="0"/>
          <w:numId w:val="4"/>
        </w:numPr>
        <w:rPr>
          <w:sz w:val="24"/>
          <w:szCs w:val="24"/>
        </w:rPr>
      </w:pPr>
      <w:r w:rsidRPr="0025251D">
        <w:rPr>
          <w:sz w:val="24"/>
          <w:szCs w:val="24"/>
        </w:rPr>
        <w:t>Welkom aan Schepen Robin Jacobs</w:t>
      </w:r>
      <w:r w:rsidR="00CD6F8C">
        <w:rPr>
          <w:sz w:val="24"/>
          <w:szCs w:val="24"/>
        </w:rPr>
        <w:t xml:space="preserve"> en Burgemeester Geert Vandekeybus.</w:t>
      </w:r>
    </w:p>
    <w:p w14:paraId="5FDF5606" w14:textId="5B64876A" w:rsidR="00A34D25" w:rsidRPr="0025251D" w:rsidRDefault="00A34D25" w:rsidP="00A34D25">
      <w:pPr>
        <w:pStyle w:val="Lijstalinea"/>
        <w:rPr>
          <w:sz w:val="24"/>
          <w:szCs w:val="24"/>
        </w:rPr>
      </w:pPr>
      <w:r w:rsidRPr="0025251D">
        <w:rPr>
          <w:sz w:val="24"/>
          <w:szCs w:val="24"/>
        </w:rPr>
        <w:t xml:space="preserve">Schepen Robin Jacobs wordt </w:t>
      </w:r>
      <w:r w:rsidR="00984737">
        <w:rPr>
          <w:sz w:val="24"/>
          <w:szCs w:val="24"/>
        </w:rPr>
        <w:t xml:space="preserve">hartelijk </w:t>
      </w:r>
      <w:r w:rsidRPr="0025251D">
        <w:rPr>
          <w:sz w:val="24"/>
          <w:szCs w:val="24"/>
        </w:rPr>
        <w:t xml:space="preserve">verwelkomd. De voorzitter wijst erop dat </w:t>
      </w:r>
      <w:r w:rsidR="00CD6F8C">
        <w:rPr>
          <w:sz w:val="24"/>
          <w:szCs w:val="24"/>
        </w:rPr>
        <w:t xml:space="preserve">Robin Jacobs de </w:t>
      </w:r>
      <w:r w:rsidRPr="0025251D">
        <w:rPr>
          <w:sz w:val="24"/>
          <w:szCs w:val="24"/>
        </w:rPr>
        <w:t>hij de jongste verkozenen schepen van Senioren is en dit wel voor een nieuwe wind binnen de seniorenraad kan zorgen.</w:t>
      </w:r>
    </w:p>
    <w:p w14:paraId="4A5E3223" w14:textId="77777777" w:rsidR="00FE12FB" w:rsidRPr="0025251D" w:rsidRDefault="00A34D25" w:rsidP="00A34D25">
      <w:pPr>
        <w:pStyle w:val="Lijstalinea"/>
        <w:rPr>
          <w:sz w:val="24"/>
          <w:szCs w:val="24"/>
        </w:rPr>
      </w:pPr>
      <w:r w:rsidRPr="0025251D">
        <w:rPr>
          <w:sz w:val="24"/>
          <w:szCs w:val="24"/>
        </w:rPr>
        <w:t>Ook een welkom aan Burgemeester Geert Vandekeybus</w:t>
      </w:r>
      <w:r w:rsidR="00FE12FB" w:rsidRPr="0025251D">
        <w:rPr>
          <w:sz w:val="24"/>
          <w:szCs w:val="24"/>
        </w:rPr>
        <w:t>. De burgemeester wijst erop dat hij ook schepen van Participatie is en dus verantwoordelijk voor het verdere bestaan van de adviesraden.</w:t>
      </w:r>
    </w:p>
    <w:p w14:paraId="0EA634CB" w14:textId="77777777" w:rsidR="00FE12FB" w:rsidRPr="0025251D" w:rsidRDefault="00FE12FB" w:rsidP="00A34D25">
      <w:pPr>
        <w:pStyle w:val="Lijstalinea"/>
        <w:rPr>
          <w:sz w:val="24"/>
          <w:szCs w:val="24"/>
        </w:rPr>
      </w:pPr>
      <w:r w:rsidRPr="0025251D">
        <w:rPr>
          <w:sz w:val="24"/>
          <w:szCs w:val="24"/>
        </w:rPr>
        <w:t>Hij vindt het belangrijk dat het advies van de raden ook tot bij de gemeenteraadsleden komt. Hij wilt hierin het verschil maken en zal bijgevolg op regelmatige basis deel uitmaken van de seniorenraad.</w:t>
      </w:r>
    </w:p>
    <w:p w14:paraId="0B3546CF" w14:textId="4BE7A963" w:rsidR="001E1EDA" w:rsidRDefault="00FE12FB" w:rsidP="001E1EDA">
      <w:pPr>
        <w:pStyle w:val="Lijstalinea"/>
        <w:rPr>
          <w:sz w:val="24"/>
          <w:szCs w:val="24"/>
        </w:rPr>
      </w:pPr>
      <w:r w:rsidRPr="0025251D">
        <w:rPr>
          <w:sz w:val="24"/>
          <w:szCs w:val="24"/>
        </w:rPr>
        <w:t>De voorzitter vraagt vooral aandacht voor de doorgegeven speerpunten van de Seniorenraad</w:t>
      </w:r>
      <w:r w:rsidR="00D17828">
        <w:rPr>
          <w:sz w:val="24"/>
          <w:szCs w:val="24"/>
        </w:rPr>
        <w:t>, die een rode draad zullen vormen bij onze werking in de loop van de volgende legislatuur.</w:t>
      </w:r>
    </w:p>
    <w:p w14:paraId="76F60876" w14:textId="5D067402" w:rsidR="00FE12FB" w:rsidRPr="0025251D" w:rsidRDefault="007B7331" w:rsidP="00D17828">
      <w:pPr>
        <w:pStyle w:val="Lijstalinea"/>
        <w:numPr>
          <w:ilvl w:val="0"/>
          <w:numId w:val="4"/>
        </w:numPr>
        <w:rPr>
          <w:sz w:val="24"/>
          <w:szCs w:val="24"/>
        </w:rPr>
      </w:pPr>
      <w:r w:rsidRPr="0025251D">
        <w:rPr>
          <w:sz w:val="24"/>
          <w:szCs w:val="24"/>
        </w:rPr>
        <w:lastRenderedPageBreak/>
        <w:t xml:space="preserve">Goedkeuring verslag A.V. van 24 oktober 2024 : </w:t>
      </w:r>
    </w:p>
    <w:p w14:paraId="7F52EDB4" w14:textId="1491E84A" w:rsidR="00FE12FB" w:rsidRPr="0025251D" w:rsidRDefault="007B7331" w:rsidP="00FE12FB">
      <w:pPr>
        <w:pStyle w:val="Lijstalinea"/>
        <w:rPr>
          <w:sz w:val="24"/>
          <w:szCs w:val="24"/>
        </w:rPr>
      </w:pPr>
      <w:r w:rsidRPr="0025251D">
        <w:rPr>
          <w:sz w:val="24"/>
          <w:szCs w:val="24"/>
        </w:rPr>
        <w:t>Voorzitter overloopt het vorige verslag</w:t>
      </w:r>
      <w:r w:rsidR="00FE12FB" w:rsidRPr="0025251D">
        <w:rPr>
          <w:sz w:val="24"/>
          <w:szCs w:val="24"/>
        </w:rPr>
        <w:t xml:space="preserve"> waarna </w:t>
      </w:r>
      <w:r w:rsidRPr="0025251D">
        <w:rPr>
          <w:sz w:val="24"/>
          <w:szCs w:val="24"/>
        </w:rPr>
        <w:t>het verslag</w:t>
      </w:r>
      <w:r w:rsidR="00FE12FB" w:rsidRPr="0025251D">
        <w:rPr>
          <w:sz w:val="24"/>
          <w:szCs w:val="24"/>
        </w:rPr>
        <w:t xml:space="preserve"> wordt </w:t>
      </w:r>
      <w:r w:rsidRPr="0025251D">
        <w:rPr>
          <w:sz w:val="24"/>
          <w:szCs w:val="24"/>
        </w:rPr>
        <w:t>goedgekeurd</w:t>
      </w:r>
    </w:p>
    <w:p w14:paraId="7421879B" w14:textId="77777777" w:rsidR="00FE12FB" w:rsidRPr="0025251D" w:rsidRDefault="00FE12FB" w:rsidP="00FE12FB">
      <w:pPr>
        <w:pStyle w:val="Lijstalinea"/>
        <w:rPr>
          <w:sz w:val="24"/>
          <w:szCs w:val="24"/>
        </w:rPr>
      </w:pPr>
    </w:p>
    <w:p w14:paraId="7CFDE5B3" w14:textId="77777777" w:rsidR="00FE12FB" w:rsidRPr="0025251D" w:rsidRDefault="007B7331" w:rsidP="007B7331">
      <w:pPr>
        <w:pStyle w:val="Lijstalinea"/>
        <w:numPr>
          <w:ilvl w:val="0"/>
          <w:numId w:val="4"/>
        </w:numPr>
        <w:rPr>
          <w:sz w:val="24"/>
          <w:szCs w:val="24"/>
        </w:rPr>
      </w:pPr>
      <w:r w:rsidRPr="0025251D">
        <w:rPr>
          <w:sz w:val="24"/>
          <w:szCs w:val="24"/>
        </w:rPr>
        <w:t>Kasverslag 2024 :</w:t>
      </w:r>
    </w:p>
    <w:p w14:paraId="6ED8696A" w14:textId="3361FFCF" w:rsidR="007B7331" w:rsidRPr="0025251D" w:rsidRDefault="007B7331" w:rsidP="00FE12FB">
      <w:pPr>
        <w:pStyle w:val="Lijstalinea"/>
        <w:rPr>
          <w:sz w:val="24"/>
          <w:szCs w:val="24"/>
        </w:rPr>
      </w:pPr>
      <w:r w:rsidRPr="0025251D">
        <w:rPr>
          <w:sz w:val="24"/>
          <w:szCs w:val="24"/>
        </w:rPr>
        <w:t>Punt wordt uitgesteld naar de volgende vergadering.</w:t>
      </w:r>
    </w:p>
    <w:p w14:paraId="284AAA51" w14:textId="77777777" w:rsidR="003341F2" w:rsidRPr="0025251D" w:rsidRDefault="003341F2" w:rsidP="00FE12FB">
      <w:pPr>
        <w:pStyle w:val="Lijstalinea"/>
        <w:rPr>
          <w:sz w:val="24"/>
          <w:szCs w:val="24"/>
        </w:rPr>
      </w:pPr>
    </w:p>
    <w:p w14:paraId="0441D165" w14:textId="77777777" w:rsidR="00A14894" w:rsidRPr="0025251D" w:rsidRDefault="007B7331" w:rsidP="007B7331">
      <w:pPr>
        <w:pStyle w:val="Lijstalinea"/>
        <w:numPr>
          <w:ilvl w:val="0"/>
          <w:numId w:val="4"/>
        </w:numPr>
        <w:rPr>
          <w:sz w:val="24"/>
          <w:szCs w:val="24"/>
        </w:rPr>
      </w:pPr>
      <w:r w:rsidRPr="0025251D">
        <w:rPr>
          <w:sz w:val="24"/>
          <w:szCs w:val="24"/>
        </w:rPr>
        <w:t xml:space="preserve">Toelichting bij beleidsplannen senioren aangelegenheden 2025-2030 </w:t>
      </w:r>
    </w:p>
    <w:p w14:paraId="7F510B0A" w14:textId="2A5CA80E" w:rsidR="007B7331" w:rsidRPr="0025251D" w:rsidRDefault="00A14894" w:rsidP="00A14894">
      <w:pPr>
        <w:pStyle w:val="Lijstalinea"/>
        <w:rPr>
          <w:sz w:val="24"/>
          <w:szCs w:val="24"/>
        </w:rPr>
      </w:pPr>
      <w:r w:rsidRPr="0025251D">
        <w:rPr>
          <w:sz w:val="24"/>
          <w:szCs w:val="24"/>
        </w:rPr>
        <w:t>S</w:t>
      </w:r>
      <w:r w:rsidR="007B7331" w:rsidRPr="0025251D">
        <w:rPr>
          <w:sz w:val="24"/>
          <w:szCs w:val="24"/>
        </w:rPr>
        <w:t>chepen Robin Jacobs geeft een toelichting</w:t>
      </w:r>
      <w:r w:rsidRPr="0025251D">
        <w:rPr>
          <w:sz w:val="24"/>
          <w:szCs w:val="24"/>
        </w:rPr>
        <w:t xml:space="preserve"> over de beleidsplannen rond senioren.</w:t>
      </w:r>
      <w:r w:rsidR="007B7331" w:rsidRPr="0025251D">
        <w:rPr>
          <w:sz w:val="24"/>
          <w:szCs w:val="24"/>
        </w:rPr>
        <w:t xml:space="preserve"> Eerst en vooral meldt hij dat de senioren voor hem belangrijk zijn</w:t>
      </w:r>
      <w:r w:rsidRPr="0025251D">
        <w:rPr>
          <w:sz w:val="24"/>
          <w:szCs w:val="24"/>
        </w:rPr>
        <w:t xml:space="preserve"> en in het </w:t>
      </w:r>
      <w:r w:rsidR="007B7331" w:rsidRPr="0025251D">
        <w:rPr>
          <w:sz w:val="24"/>
          <w:szCs w:val="24"/>
        </w:rPr>
        <w:t xml:space="preserve">bestuursakkoord staan senioren zeer centraal. </w:t>
      </w:r>
    </w:p>
    <w:p w14:paraId="63218D12" w14:textId="7959C4C9" w:rsidR="007B7331" w:rsidRPr="0025251D" w:rsidRDefault="007B7331" w:rsidP="007B7331">
      <w:pPr>
        <w:pStyle w:val="Lijstalinea"/>
        <w:rPr>
          <w:sz w:val="24"/>
          <w:szCs w:val="24"/>
        </w:rPr>
      </w:pPr>
      <w:r w:rsidRPr="0025251D">
        <w:rPr>
          <w:sz w:val="24"/>
          <w:szCs w:val="24"/>
        </w:rPr>
        <w:t xml:space="preserve">Hij geeft een kort overzicht van de belangrijkste zaken . Hij meldt dat </w:t>
      </w:r>
      <w:r w:rsidR="00A14894" w:rsidRPr="0025251D">
        <w:rPr>
          <w:sz w:val="24"/>
          <w:szCs w:val="24"/>
        </w:rPr>
        <w:t>het bestuur</w:t>
      </w:r>
      <w:r w:rsidRPr="0025251D">
        <w:rPr>
          <w:sz w:val="24"/>
          <w:szCs w:val="24"/>
        </w:rPr>
        <w:t xml:space="preserve"> meer willen inzetten op adviesraden en </w:t>
      </w:r>
      <w:r w:rsidR="00A14894" w:rsidRPr="0025251D">
        <w:rPr>
          <w:sz w:val="24"/>
          <w:szCs w:val="24"/>
        </w:rPr>
        <w:t xml:space="preserve">deze </w:t>
      </w:r>
      <w:r w:rsidRPr="0025251D">
        <w:rPr>
          <w:sz w:val="24"/>
          <w:szCs w:val="24"/>
        </w:rPr>
        <w:t xml:space="preserve">extra aandacht </w:t>
      </w:r>
      <w:r w:rsidR="00A14894" w:rsidRPr="0025251D">
        <w:rPr>
          <w:sz w:val="24"/>
          <w:szCs w:val="24"/>
        </w:rPr>
        <w:t xml:space="preserve">willen </w:t>
      </w:r>
      <w:r w:rsidRPr="0025251D">
        <w:rPr>
          <w:sz w:val="24"/>
          <w:szCs w:val="24"/>
        </w:rPr>
        <w:t>geven. Zeker een oor hebben voor hun adviezen, opmerkingen e.d.</w:t>
      </w:r>
    </w:p>
    <w:p w14:paraId="192DD0EB" w14:textId="61684237" w:rsidR="007B7331" w:rsidRPr="0025251D" w:rsidRDefault="007B7331" w:rsidP="00A14894">
      <w:pPr>
        <w:pStyle w:val="Lijstalinea"/>
        <w:numPr>
          <w:ilvl w:val="0"/>
          <w:numId w:val="6"/>
        </w:numPr>
        <w:rPr>
          <w:sz w:val="24"/>
          <w:szCs w:val="24"/>
        </w:rPr>
      </w:pPr>
      <w:r w:rsidRPr="0025251D">
        <w:rPr>
          <w:sz w:val="24"/>
          <w:szCs w:val="24"/>
        </w:rPr>
        <w:t>Communicatie : niet altijd gemakkelijk om alle senioren te bereiken.</w:t>
      </w:r>
    </w:p>
    <w:p w14:paraId="0DB497FF" w14:textId="26D435F6" w:rsidR="007B7331" w:rsidRPr="0025251D" w:rsidRDefault="00A14894" w:rsidP="00A14894">
      <w:pPr>
        <w:pStyle w:val="Lijstalinea"/>
        <w:ind w:firstLine="360"/>
        <w:rPr>
          <w:sz w:val="24"/>
          <w:szCs w:val="24"/>
        </w:rPr>
      </w:pPr>
      <w:r w:rsidRPr="0025251D">
        <w:rPr>
          <w:sz w:val="24"/>
          <w:szCs w:val="24"/>
        </w:rPr>
        <w:t xml:space="preserve">Via </w:t>
      </w:r>
      <w:r w:rsidR="007B7331" w:rsidRPr="0025251D">
        <w:rPr>
          <w:sz w:val="24"/>
          <w:szCs w:val="24"/>
        </w:rPr>
        <w:t>Essen Info : speciale senioren</w:t>
      </w:r>
      <w:r w:rsidRPr="0025251D">
        <w:rPr>
          <w:sz w:val="24"/>
          <w:szCs w:val="24"/>
        </w:rPr>
        <w:t>k</w:t>
      </w:r>
      <w:r w:rsidR="007B7331" w:rsidRPr="0025251D">
        <w:rPr>
          <w:sz w:val="24"/>
          <w:szCs w:val="24"/>
        </w:rPr>
        <w:t>at</w:t>
      </w:r>
      <w:r w:rsidRPr="0025251D">
        <w:rPr>
          <w:sz w:val="24"/>
          <w:szCs w:val="24"/>
        </w:rPr>
        <w:t>ern</w:t>
      </w:r>
      <w:r w:rsidR="007B7331" w:rsidRPr="0025251D">
        <w:rPr>
          <w:sz w:val="24"/>
          <w:szCs w:val="24"/>
        </w:rPr>
        <w:t xml:space="preserve"> en aanpassing website</w:t>
      </w:r>
      <w:r w:rsidRPr="0025251D">
        <w:rPr>
          <w:sz w:val="24"/>
          <w:szCs w:val="24"/>
        </w:rPr>
        <w:t xml:space="preserve"> zodat deze gebruiksvriendelijker is.</w:t>
      </w:r>
    </w:p>
    <w:p w14:paraId="6437D632" w14:textId="4F099844" w:rsidR="007B7331" w:rsidRPr="0025251D" w:rsidRDefault="007B7331" w:rsidP="00A14894">
      <w:pPr>
        <w:pStyle w:val="Lijstalinea"/>
        <w:numPr>
          <w:ilvl w:val="0"/>
          <w:numId w:val="6"/>
        </w:numPr>
        <w:rPr>
          <w:sz w:val="24"/>
          <w:szCs w:val="24"/>
        </w:rPr>
      </w:pPr>
      <w:r w:rsidRPr="0025251D">
        <w:rPr>
          <w:sz w:val="24"/>
          <w:szCs w:val="24"/>
        </w:rPr>
        <w:t>Mediawijsheid : komt meer onder de aandacht</w:t>
      </w:r>
    </w:p>
    <w:p w14:paraId="4D211DB8" w14:textId="6069CA5D" w:rsidR="007B7331" w:rsidRPr="0025251D" w:rsidRDefault="007B7331" w:rsidP="00A14894">
      <w:pPr>
        <w:pStyle w:val="Lijstalinea"/>
        <w:numPr>
          <w:ilvl w:val="0"/>
          <w:numId w:val="6"/>
        </w:numPr>
        <w:rPr>
          <w:sz w:val="24"/>
          <w:szCs w:val="24"/>
        </w:rPr>
      </w:pPr>
      <w:r w:rsidRPr="0025251D">
        <w:rPr>
          <w:sz w:val="24"/>
          <w:szCs w:val="24"/>
        </w:rPr>
        <w:t xml:space="preserve">Serviceflats </w:t>
      </w:r>
      <w:r w:rsidR="00A14894" w:rsidRPr="0025251D">
        <w:rPr>
          <w:sz w:val="24"/>
          <w:szCs w:val="24"/>
        </w:rPr>
        <w:t>: serviceflats dienen meer te voldoen aan bepaalde eisen waardoor er verscheidene aanpassingen dienen te gebeuren aan de huidige serviceflats.</w:t>
      </w:r>
    </w:p>
    <w:p w14:paraId="0A7E08B8" w14:textId="037D1D52" w:rsidR="007B7331" w:rsidRPr="0025251D" w:rsidRDefault="007B7331" w:rsidP="00A14894">
      <w:pPr>
        <w:pStyle w:val="Lijstalinea"/>
        <w:numPr>
          <w:ilvl w:val="0"/>
          <w:numId w:val="6"/>
        </w:numPr>
        <w:rPr>
          <w:sz w:val="24"/>
          <w:szCs w:val="24"/>
        </w:rPr>
      </w:pPr>
      <w:r w:rsidRPr="0025251D">
        <w:rPr>
          <w:sz w:val="24"/>
          <w:szCs w:val="24"/>
        </w:rPr>
        <w:t xml:space="preserve">Antennepunten LDC : </w:t>
      </w:r>
      <w:r w:rsidR="00D17828">
        <w:rPr>
          <w:sz w:val="24"/>
          <w:szCs w:val="24"/>
        </w:rPr>
        <w:t xml:space="preserve">Wildert, </w:t>
      </w:r>
      <w:r w:rsidRPr="0025251D">
        <w:rPr>
          <w:sz w:val="24"/>
          <w:szCs w:val="24"/>
        </w:rPr>
        <w:t xml:space="preserve">Hoek en Horendonk zijn </w:t>
      </w:r>
      <w:r w:rsidR="00D17828">
        <w:rPr>
          <w:sz w:val="24"/>
          <w:szCs w:val="24"/>
        </w:rPr>
        <w:t>al lang</w:t>
      </w:r>
      <w:r w:rsidRPr="0025251D">
        <w:rPr>
          <w:sz w:val="24"/>
          <w:szCs w:val="24"/>
        </w:rPr>
        <w:t xml:space="preserve"> vragende partij. </w:t>
      </w:r>
      <w:r w:rsidR="00D17828">
        <w:rPr>
          <w:sz w:val="24"/>
          <w:szCs w:val="24"/>
        </w:rPr>
        <w:t>Geert en Robin beklemtonen dat ze zich tot doel stellen dat op het einde van de legislatuur er m</w:t>
      </w:r>
      <w:r w:rsidRPr="0025251D">
        <w:rPr>
          <w:sz w:val="24"/>
          <w:szCs w:val="24"/>
        </w:rPr>
        <w:t xml:space="preserve">instens 1 antennepunt in </w:t>
      </w:r>
      <w:r w:rsidR="00D17828">
        <w:rPr>
          <w:sz w:val="24"/>
          <w:szCs w:val="24"/>
        </w:rPr>
        <w:t>éé</w:t>
      </w:r>
      <w:r w:rsidRPr="0025251D">
        <w:rPr>
          <w:sz w:val="24"/>
          <w:szCs w:val="24"/>
        </w:rPr>
        <w:t xml:space="preserve">n </w:t>
      </w:r>
      <w:r w:rsidR="00D17828">
        <w:rPr>
          <w:sz w:val="24"/>
          <w:szCs w:val="24"/>
        </w:rPr>
        <w:t>van deze wijken zal gerealiseerd zijn.</w:t>
      </w:r>
    </w:p>
    <w:p w14:paraId="20212B66" w14:textId="71DA721B" w:rsidR="007B7331" w:rsidRPr="0025251D" w:rsidRDefault="007B7331" w:rsidP="00A14894">
      <w:pPr>
        <w:pStyle w:val="Lijstalinea"/>
        <w:numPr>
          <w:ilvl w:val="0"/>
          <w:numId w:val="6"/>
        </w:numPr>
        <w:rPr>
          <w:sz w:val="24"/>
          <w:szCs w:val="24"/>
        </w:rPr>
      </w:pPr>
      <w:r w:rsidRPr="0025251D">
        <w:rPr>
          <w:sz w:val="24"/>
          <w:szCs w:val="24"/>
        </w:rPr>
        <w:t xml:space="preserve">Mobiliteit : de senioren gaan hierbij meer betrokken worden </w:t>
      </w:r>
      <w:r w:rsidR="00A14894" w:rsidRPr="0025251D">
        <w:rPr>
          <w:sz w:val="24"/>
          <w:szCs w:val="24"/>
        </w:rPr>
        <w:t xml:space="preserve">en vaker zal hun advies worden </w:t>
      </w:r>
      <w:r w:rsidRPr="0025251D">
        <w:rPr>
          <w:sz w:val="24"/>
          <w:szCs w:val="24"/>
        </w:rPr>
        <w:t>gevraagd</w:t>
      </w:r>
      <w:r w:rsidR="00D17828">
        <w:rPr>
          <w:sz w:val="24"/>
          <w:szCs w:val="24"/>
        </w:rPr>
        <w:t>.</w:t>
      </w:r>
    </w:p>
    <w:p w14:paraId="338AB681" w14:textId="4DEF0FBB" w:rsidR="007B7331" w:rsidRPr="0025251D" w:rsidRDefault="007B7331" w:rsidP="00A14894">
      <w:pPr>
        <w:pStyle w:val="Lijstalinea"/>
        <w:numPr>
          <w:ilvl w:val="0"/>
          <w:numId w:val="6"/>
        </w:numPr>
        <w:rPr>
          <w:sz w:val="24"/>
          <w:szCs w:val="24"/>
        </w:rPr>
      </w:pPr>
      <w:r w:rsidRPr="0025251D">
        <w:rPr>
          <w:sz w:val="24"/>
          <w:szCs w:val="24"/>
        </w:rPr>
        <w:t xml:space="preserve">Toegankelijk gebouwen : </w:t>
      </w:r>
      <w:r w:rsidR="00D17828">
        <w:rPr>
          <w:sz w:val="24"/>
          <w:szCs w:val="24"/>
        </w:rPr>
        <w:t xml:space="preserve">dit zal aandacht blijven krijgen maar ook zal men kijken naar de </w:t>
      </w:r>
      <w:r w:rsidRPr="0025251D">
        <w:rPr>
          <w:sz w:val="24"/>
          <w:szCs w:val="24"/>
        </w:rPr>
        <w:t>eigen gebouwen van de gemeente</w:t>
      </w:r>
      <w:r w:rsidR="00D17828">
        <w:rPr>
          <w:sz w:val="24"/>
          <w:szCs w:val="24"/>
        </w:rPr>
        <w:t>.</w:t>
      </w:r>
    </w:p>
    <w:p w14:paraId="6B885385" w14:textId="66A2C2E5" w:rsidR="007B7331" w:rsidRPr="0025251D" w:rsidRDefault="007B7331" w:rsidP="00A14894">
      <w:pPr>
        <w:pStyle w:val="Lijstalinea"/>
        <w:numPr>
          <w:ilvl w:val="0"/>
          <w:numId w:val="6"/>
        </w:numPr>
        <w:rPr>
          <w:sz w:val="24"/>
          <w:szCs w:val="24"/>
        </w:rPr>
      </w:pPr>
      <w:r w:rsidRPr="0025251D">
        <w:rPr>
          <w:sz w:val="24"/>
          <w:szCs w:val="24"/>
        </w:rPr>
        <w:t>Beter bewegen : initiatieven hierrond bekijken</w:t>
      </w:r>
      <w:r w:rsidR="00D17828">
        <w:rPr>
          <w:sz w:val="24"/>
          <w:szCs w:val="24"/>
        </w:rPr>
        <w:t>. Hierin kadert de realisatie van e</w:t>
      </w:r>
      <w:r w:rsidRPr="0025251D">
        <w:rPr>
          <w:sz w:val="24"/>
          <w:szCs w:val="24"/>
        </w:rPr>
        <w:t>en nieuw zwembad</w:t>
      </w:r>
      <w:r w:rsidR="00D17828">
        <w:rPr>
          <w:sz w:val="24"/>
          <w:szCs w:val="24"/>
        </w:rPr>
        <w:t xml:space="preserve">. Gesprekken met de minister </w:t>
      </w:r>
      <w:r w:rsidR="005527C7">
        <w:rPr>
          <w:sz w:val="24"/>
          <w:szCs w:val="24"/>
        </w:rPr>
        <w:t xml:space="preserve">Annick De Ridder </w:t>
      </w:r>
      <w:r w:rsidR="00D17828">
        <w:rPr>
          <w:sz w:val="24"/>
          <w:szCs w:val="24"/>
        </w:rPr>
        <w:t>hieromtrent vinden kortelings plaats.</w:t>
      </w:r>
    </w:p>
    <w:p w14:paraId="67F8FB4B" w14:textId="212E84F5" w:rsidR="007B7331" w:rsidRPr="0025251D" w:rsidRDefault="007B7331" w:rsidP="00A14894">
      <w:pPr>
        <w:pStyle w:val="Lijstalinea"/>
        <w:numPr>
          <w:ilvl w:val="0"/>
          <w:numId w:val="6"/>
        </w:numPr>
        <w:rPr>
          <w:sz w:val="24"/>
          <w:szCs w:val="24"/>
        </w:rPr>
      </w:pPr>
      <w:r w:rsidRPr="0025251D">
        <w:rPr>
          <w:sz w:val="24"/>
          <w:szCs w:val="24"/>
        </w:rPr>
        <w:t>Gezondheid : verbinding Essen en AZ Klina en de Mick</w:t>
      </w:r>
      <w:r w:rsidR="00A14894" w:rsidRPr="0025251D">
        <w:rPr>
          <w:sz w:val="24"/>
          <w:szCs w:val="24"/>
        </w:rPr>
        <w:t xml:space="preserve"> moet beter</w:t>
      </w:r>
      <w:r w:rsidR="00D17828">
        <w:rPr>
          <w:sz w:val="24"/>
          <w:szCs w:val="24"/>
        </w:rPr>
        <w:t>.</w:t>
      </w:r>
    </w:p>
    <w:p w14:paraId="2257E8B1" w14:textId="13BB7D5C" w:rsidR="00DE72BD" w:rsidRPr="0025251D" w:rsidRDefault="007B7331" w:rsidP="00DE72BD">
      <w:pPr>
        <w:pStyle w:val="Lijstalinea"/>
        <w:numPr>
          <w:ilvl w:val="0"/>
          <w:numId w:val="6"/>
        </w:numPr>
        <w:rPr>
          <w:sz w:val="24"/>
          <w:szCs w:val="24"/>
        </w:rPr>
      </w:pPr>
      <w:r w:rsidRPr="0025251D">
        <w:rPr>
          <w:sz w:val="24"/>
          <w:szCs w:val="24"/>
        </w:rPr>
        <w:t xml:space="preserve">Zorgpunt : zorg dichter bij de Essenaren brengen. Huisartsen tekort oplossen door uitbreiding van aanbod. </w:t>
      </w:r>
      <w:r w:rsidR="005527C7">
        <w:rPr>
          <w:sz w:val="24"/>
          <w:szCs w:val="24"/>
        </w:rPr>
        <w:t xml:space="preserve">Aandacht wordt gevestigd op het bestaan van een </w:t>
      </w:r>
      <w:r w:rsidRPr="0025251D">
        <w:rPr>
          <w:sz w:val="24"/>
          <w:szCs w:val="24"/>
        </w:rPr>
        <w:t xml:space="preserve">website met een overzicht  welke </w:t>
      </w:r>
      <w:r w:rsidR="005527C7">
        <w:rPr>
          <w:sz w:val="24"/>
          <w:szCs w:val="24"/>
        </w:rPr>
        <w:t>artsen nog ruimte hebben voor nieuwe p</w:t>
      </w:r>
      <w:r w:rsidRPr="0025251D">
        <w:rPr>
          <w:sz w:val="24"/>
          <w:szCs w:val="24"/>
        </w:rPr>
        <w:t>atiënten</w:t>
      </w:r>
      <w:r w:rsidR="00DE72BD" w:rsidRPr="0025251D">
        <w:rPr>
          <w:sz w:val="24"/>
          <w:szCs w:val="24"/>
        </w:rPr>
        <w:t xml:space="preserve">. De website van Huisartsenkring Noordrand Antwerpen: </w:t>
      </w:r>
      <w:hyperlink r:id="rId8" w:history="1">
        <w:r w:rsidR="00DE72BD" w:rsidRPr="0025251D">
          <w:rPr>
            <w:rStyle w:val="Hyperlink"/>
            <w:sz w:val="24"/>
            <w:szCs w:val="24"/>
          </w:rPr>
          <w:t>Een huisarts | Huisartsenkring NOORDRAND Antwerpen</w:t>
        </w:r>
      </w:hyperlink>
    </w:p>
    <w:p w14:paraId="4E076B0F" w14:textId="371E50D2" w:rsidR="00DE72BD" w:rsidRPr="00DE72BD" w:rsidRDefault="00DE72BD" w:rsidP="00DE72BD">
      <w:pPr>
        <w:pStyle w:val="Lijstalinea"/>
        <w:ind w:left="1080"/>
        <w:rPr>
          <w:sz w:val="24"/>
          <w:szCs w:val="24"/>
        </w:rPr>
      </w:pPr>
      <w:r w:rsidRPr="00DE72BD">
        <w:rPr>
          <w:sz w:val="24"/>
          <w:szCs w:val="24"/>
        </w:rPr>
        <w:t>Daar kan je kiezen voor ‘Ik woon in Essen en zoek een beschikbare huisarts’.  Deze lijst krijgt regelmatig een update.</w:t>
      </w:r>
    </w:p>
    <w:p w14:paraId="4042BD70" w14:textId="282B6FA7" w:rsidR="007B7331" w:rsidRDefault="007B7331" w:rsidP="005527C7">
      <w:pPr>
        <w:pStyle w:val="Lijstalinea"/>
        <w:numPr>
          <w:ilvl w:val="0"/>
          <w:numId w:val="6"/>
        </w:numPr>
        <w:rPr>
          <w:sz w:val="24"/>
          <w:szCs w:val="24"/>
        </w:rPr>
      </w:pPr>
      <w:r w:rsidRPr="0025251D">
        <w:rPr>
          <w:sz w:val="24"/>
          <w:szCs w:val="24"/>
        </w:rPr>
        <w:t xml:space="preserve">De burgemeester geeft aan dat er een voetpadenplan is, met planning van plaatsing van </w:t>
      </w:r>
      <w:r w:rsidR="00D17828">
        <w:rPr>
          <w:sz w:val="24"/>
          <w:szCs w:val="24"/>
        </w:rPr>
        <w:t>rust</w:t>
      </w:r>
      <w:r w:rsidRPr="0025251D">
        <w:rPr>
          <w:sz w:val="24"/>
          <w:szCs w:val="24"/>
        </w:rPr>
        <w:t xml:space="preserve">banken. </w:t>
      </w:r>
    </w:p>
    <w:p w14:paraId="5B6A521E" w14:textId="77412B58" w:rsidR="007B7331" w:rsidRPr="005527C7" w:rsidRDefault="005527C7" w:rsidP="005527C7">
      <w:pPr>
        <w:pStyle w:val="Lijstalinea"/>
        <w:numPr>
          <w:ilvl w:val="0"/>
          <w:numId w:val="6"/>
        </w:numPr>
        <w:rPr>
          <w:sz w:val="24"/>
          <w:szCs w:val="24"/>
        </w:rPr>
      </w:pPr>
      <w:r>
        <w:rPr>
          <w:sz w:val="24"/>
          <w:szCs w:val="24"/>
        </w:rPr>
        <w:t xml:space="preserve">Aandacht zal worden gegeven aan regeling voor </w:t>
      </w:r>
      <w:r w:rsidR="007B7331" w:rsidRPr="005527C7">
        <w:rPr>
          <w:sz w:val="24"/>
        </w:rPr>
        <w:t>apothekers van wacht omdat het vaak ver rijden is voor een apotheker</w:t>
      </w:r>
      <w:r w:rsidR="00A14894" w:rsidRPr="005527C7">
        <w:rPr>
          <w:sz w:val="24"/>
        </w:rPr>
        <w:t>.</w:t>
      </w:r>
    </w:p>
    <w:p w14:paraId="259B83AE" w14:textId="77777777" w:rsidR="00A14894" w:rsidRPr="0025251D" w:rsidRDefault="00A14894" w:rsidP="007B7331">
      <w:pPr>
        <w:pStyle w:val="Lijstalinea"/>
        <w:rPr>
          <w:sz w:val="24"/>
          <w:szCs w:val="24"/>
        </w:rPr>
      </w:pPr>
    </w:p>
    <w:p w14:paraId="18DD4056" w14:textId="77777777" w:rsidR="007B7331" w:rsidRPr="0025251D" w:rsidRDefault="007B7331" w:rsidP="007B7331">
      <w:pPr>
        <w:pStyle w:val="Lijstalinea"/>
        <w:numPr>
          <w:ilvl w:val="0"/>
          <w:numId w:val="4"/>
        </w:numPr>
        <w:rPr>
          <w:sz w:val="24"/>
          <w:szCs w:val="24"/>
        </w:rPr>
      </w:pPr>
      <w:r w:rsidRPr="0025251D">
        <w:rPr>
          <w:sz w:val="24"/>
          <w:szCs w:val="24"/>
        </w:rPr>
        <w:lastRenderedPageBreak/>
        <w:t>Evaluatie wijkbrunches</w:t>
      </w:r>
    </w:p>
    <w:p w14:paraId="3A726FD2" w14:textId="370515C3" w:rsidR="007519FF" w:rsidRPr="0025251D" w:rsidRDefault="007B7331" w:rsidP="007B7331">
      <w:pPr>
        <w:pStyle w:val="Lijstalinea"/>
        <w:rPr>
          <w:sz w:val="24"/>
          <w:szCs w:val="24"/>
        </w:rPr>
      </w:pPr>
      <w:r w:rsidRPr="0025251D">
        <w:rPr>
          <w:sz w:val="24"/>
          <w:szCs w:val="24"/>
        </w:rPr>
        <w:t xml:space="preserve">De wijkbrunches zijn goed verlopen. </w:t>
      </w:r>
      <w:r w:rsidR="007519FF" w:rsidRPr="0025251D">
        <w:rPr>
          <w:sz w:val="24"/>
          <w:szCs w:val="24"/>
        </w:rPr>
        <w:t>De voorbereiding waren zeer goed.</w:t>
      </w:r>
      <w:r w:rsidR="005527C7">
        <w:rPr>
          <w:sz w:val="24"/>
          <w:szCs w:val="24"/>
        </w:rPr>
        <w:t xml:space="preserve"> Elke Mella kreeg een pluim voor haar puik werk.</w:t>
      </w:r>
    </w:p>
    <w:p w14:paraId="0F42CEC8" w14:textId="773EA021" w:rsidR="007519FF" w:rsidRPr="0025251D" w:rsidRDefault="007B7331" w:rsidP="007B7331">
      <w:pPr>
        <w:pStyle w:val="Lijstalinea"/>
        <w:rPr>
          <w:sz w:val="24"/>
          <w:szCs w:val="24"/>
        </w:rPr>
      </w:pPr>
      <w:r w:rsidRPr="0025251D">
        <w:rPr>
          <w:sz w:val="24"/>
          <w:szCs w:val="24"/>
        </w:rPr>
        <w:t>Aandacht</w:t>
      </w:r>
      <w:r w:rsidR="005527C7">
        <w:rPr>
          <w:sz w:val="24"/>
          <w:szCs w:val="24"/>
        </w:rPr>
        <w:t>spunten :</w:t>
      </w:r>
    </w:p>
    <w:p w14:paraId="7AF9EB3F" w14:textId="2C5808FD" w:rsidR="007B7331" w:rsidRPr="0025251D" w:rsidRDefault="007B7331" w:rsidP="007519FF">
      <w:pPr>
        <w:pStyle w:val="Lijstalinea"/>
        <w:numPr>
          <w:ilvl w:val="0"/>
          <w:numId w:val="6"/>
        </w:numPr>
        <w:rPr>
          <w:sz w:val="24"/>
          <w:szCs w:val="24"/>
        </w:rPr>
      </w:pPr>
      <w:r w:rsidRPr="0025251D">
        <w:rPr>
          <w:sz w:val="24"/>
          <w:szCs w:val="24"/>
        </w:rPr>
        <w:t>kwaliteit van het  eten in Wildert was minder. De broodjes tijdens de tweede</w:t>
      </w:r>
      <w:r w:rsidR="005527C7">
        <w:rPr>
          <w:sz w:val="24"/>
          <w:szCs w:val="24"/>
        </w:rPr>
        <w:t xml:space="preserve"> brunch </w:t>
      </w:r>
      <w:r w:rsidRPr="0025251D">
        <w:rPr>
          <w:sz w:val="24"/>
          <w:szCs w:val="24"/>
        </w:rPr>
        <w:t xml:space="preserve"> </w:t>
      </w:r>
      <w:r w:rsidR="00A14894" w:rsidRPr="0025251D">
        <w:rPr>
          <w:sz w:val="24"/>
          <w:szCs w:val="24"/>
        </w:rPr>
        <w:t xml:space="preserve"> op 26/11/2024</w:t>
      </w:r>
      <w:r w:rsidRPr="0025251D">
        <w:rPr>
          <w:sz w:val="24"/>
          <w:szCs w:val="24"/>
        </w:rPr>
        <w:t xml:space="preserve"> </w:t>
      </w:r>
      <w:r w:rsidR="005527C7">
        <w:rPr>
          <w:sz w:val="24"/>
          <w:szCs w:val="24"/>
        </w:rPr>
        <w:t xml:space="preserve">waren </w:t>
      </w:r>
      <w:r w:rsidRPr="0025251D">
        <w:rPr>
          <w:sz w:val="24"/>
          <w:szCs w:val="24"/>
        </w:rPr>
        <w:t>koud.</w:t>
      </w:r>
    </w:p>
    <w:p w14:paraId="59784A2A" w14:textId="7ED50DC5" w:rsidR="007519FF" w:rsidRPr="0025251D" w:rsidRDefault="007519FF" w:rsidP="007519FF">
      <w:pPr>
        <w:pStyle w:val="Lijstalinea"/>
        <w:numPr>
          <w:ilvl w:val="0"/>
          <w:numId w:val="6"/>
        </w:numPr>
        <w:rPr>
          <w:sz w:val="24"/>
          <w:szCs w:val="24"/>
        </w:rPr>
      </w:pPr>
      <w:r w:rsidRPr="0025251D">
        <w:rPr>
          <w:sz w:val="24"/>
          <w:szCs w:val="24"/>
        </w:rPr>
        <w:t>Zaal in Horendonk was te vol. Dit kwam omdat veel mensen die in het LDC ’t Gasthuis wilden eten werden doorverwezen naar Horendonk omdat het LDC snel volzet was.</w:t>
      </w:r>
    </w:p>
    <w:p w14:paraId="5AE1ECD5" w14:textId="48AA636D" w:rsidR="007519FF" w:rsidRPr="0025251D" w:rsidRDefault="007519FF" w:rsidP="007519FF">
      <w:pPr>
        <w:pStyle w:val="Lijstalinea"/>
        <w:ind w:left="1080"/>
        <w:rPr>
          <w:sz w:val="24"/>
          <w:szCs w:val="24"/>
        </w:rPr>
      </w:pPr>
      <w:r w:rsidRPr="0025251D">
        <w:rPr>
          <w:sz w:val="24"/>
          <w:szCs w:val="24"/>
        </w:rPr>
        <w:t xml:space="preserve">Ondanks de uitbreiding van het aantal wijkbrunches </w:t>
      </w:r>
      <w:r w:rsidR="00E703AF" w:rsidRPr="0025251D">
        <w:rPr>
          <w:sz w:val="24"/>
          <w:szCs w:val="24"/>
        </w:rPr>
        <w:t>waren sommige zal</w:t>
      </w:r>
      <w:r w:rsidR="005527C7">
        <w:rPr>
          <w:sz w:val="24"/>
          <w:szCs w:val="24"/>
        </w:rPr>
        <w:t>en</w:t>
      </w:r>
      <w:r w:rsidR="00E703AF" w:rsidRPr="0025251D">
        <w:rPr>
          <w:sz w:val="24"/>
          <w:szCs w:val="24"/>
        </w:rPr>
        <w:t xml:space="preserve"> snel volzet.</w:t>
      </w:r>
    </w:p>
    <w:p w14:paraId="16D72606" w14:textId="37B20251" w:rsidR="007B7331" w:rsidRPr="0025251D" w:rsidRDefault="007B7331" w:rsidP="007B7331">
      <w:pPr>
        <w:pStyle w:val="Lijstalinea"/>
        <w:rPr>
          <w:sz w:val="24"/>
          <w:szCs w:val="24"/>
        </w:rPr>
      </w:pPr>
      <w:r w:rsidRPr="0025251D">
        <w:rPr>
          <w:sz w:val="24"/>
          <w:szCs w:val="24"/>
        </w:rPr>
        <w:t xml:space="preserve">Geweldig initiatief dat verder </w:t>
      </w:r>
      <w:r w:rsidR="005527C7">
        <w:rPr>
          <w:sz w:val="24"/>
          <w:szCs w:val="24"/>
        </w:rPr>
        <w:t xml:space="preserve">zal </w:t>
      </w:r>
      <w:r w:rsidRPr="0025251D">
        <w:rPr>
          <w:sz w:val="24"/>
          <w:szCs w:val="24"/>
        </w:rPr>
        <w:t>wordt gezet</w:t>
      </w:r>
      <w:r w:rsidR="00E703AF" w:rsidRPr="0025251D">
        <w:rPr>
          <w:sz w:val="24"/>
          <w:szCs w:val="24"/>
        </w:rPr>
        <w:t>, al stelt men de vraag of naast de wijkbrunches ook nog koekendozen moeten bedeeld te worden.</w:t>
      </w:r>
    </w:p>
    <w:p w14:paraId="167C2A8A" w14:textId="53AD8FD9" w:rsidR="007B7331" w:rsidRPr="0025251D" w:rsidRDefault="007B7331" w:rsidP="007B7331">
      <w:pPr>
        <w:pStyle w:val="Lijstalinea"/>
        <w:rPr>
          <w:sz w:val="24"/>
          <w:szCs w:val="24"/>
        </w:rPr>
      </w:pPr>
      <w:r w:rsidRPr="0025251D">
        <w:rPr>
          <w:sz w:val="24"/>
          <w:szCs w:val="24"/>
        </w:rPr>
        <w:t>Er wordt opgemerkt dat het doel van mensen in eenzaamheid te bereiken te miniem</w:t>
      </w:r>
      <w:r w:rsidR="00DE72BD" w:rsidRPr="0025251D">
        <w:rPr>
          <w:sz w:val="24"/>
          <w:szCs w:val="24"/>
        </w:rPr>
        <w:t xml:space="preserve"> is</w:t>
      </w:r>
      <w:r w:rsidRPr="0025251D">
        <w:rPr>
          <w:sz w:val="24"/>
          <w:szCs w:val="24"/>
        </w:rPr>
        <w:t xml:space="preserve"> aangezien er slechts 1 keer per jaar een gesprek van max 5 minuten is.</w:t>
      </w:r>
    </w:p>
    <w:p w14:paraId="3478A76E" w14:textId="7FCE3DD6" w:rsidR="007B7331" w:rsidRPr="0025251D" w:rsidRDefault="007B7331" w:rsidP="007B7331">
      <w:pPr>
        <w:pStyle w:val="Lijstalinea"/>
        <w:rPr>
          <w:sz w:val="24"/>
          <w:szCs w:val="24"/>
        </w:rPr>
      </w:pPr>
      <w:r w:rsidRPr="0025251D">
        <w:rPr>
          <w:sz w:val="24"/>
          <w:szCs w:val="24"/>
        </w:rPr>
        <w:t>Eenzaamheid is een complex ding en moeilijk te verhelpen. De eerstelijnszone gaat werkgroepen oprichten rond verscheidene thema’s oa eenzaamheid.</w:t>
      </w:r>
      <w:r w:rsidR="005527C7">
        <w:rPr>
          <w:sz w:val="24"/>
          <w:szCs w:val="24"/>
        </w:rPr>
        <w:t xml:space="preserve"> De seniorenraad vraagt om hierbij uitgenodigd te worden.</w:t>
      </w:r>
    </w:p>
    <w:p w14:paraId="13BC02C0" w14:textId="4E8EC914" w:rsidR="007B7331" w:rsidRPr="0025251D" w:rsidRDefault="007519FF" w:rsidP="007B7331">
      <w:pPr>
        <w:pStyle w:val="Lijstalinea"/>
        <w:rPr>
          <w:sz w:val="24"/>
          <w:szCs w:val="24"/>
        </w:rPr>
      </w:pPr>
      <w:r w:rsidRPr="0025251D">
        <w:rPr>
          <w:sz w:val="24"/>
          <w:szCs w:val="24"/>
        </w:rPr>
        <w:t>Schepen Robin Jacobs vraagt of de seniorenraad een a</w:t>
      </w:r>
      <w:r w:rsidR="007B7331" w:rsidRPr="0025251D">
        <w:rPr>
          <w:sz w:val="24"/>
          <w:szCs w:val="24"/>
        </w:rPr>
        <w:t xml:space="preserve">dvies rond de koekendozen </w:t>
      </w:r>
      <w:r w:rsidRPr="0025251D">
        <w:rPr>
          <w:sz w:val="24"/>
          <w:szCs w:val="24"/>
        </w:rPr>
        <w:t>kan geven.</w:t>
      </w:r>
      <w:r w:rsidR="00CD6F8C">
        <w:rPr>
          <w:sz w:val="24"/>
          <w:szCs w:val="24"/>
        </w:rPr>
        <w:t xml:space="preserve"> De voorzitter zal dit verzorgen.</w:t>
      </w:r>
    </w:p>
    <w:p w14:paraId="58B8EEAF" w14:textId="77777777" w:rsidR="00E703AF" w:rsidRPr="0025251D" w:rsidRDefault="00E703AF" w:rsidP="007B7331">
      <w:pPr>
        <w:pStyle w:val="Lijstalinea"/>
        <w:rPr>
          <w:sz w:val="24"/>
          <w:szCs w:val="24"/>
        </w:rPr>
      </w:pPr>
    </w:p>
    <w:p w14:paraId="2EC246C9" w14:textId="77777777" w:rsidR="007B7331" w:rsidRPr="0025251D" w:rsidRDefault="007B7331" w:rsidP="007B7331">
      <w:pPr>
        <w:pStyle w:val="Lijstalinea"/>
        <w:numPr>
          <w:ilvl w:val="0"/>
          <w:numId w:val="4"/>
        </w:numPr>
        <w:rPr>
          <w:sz w:val="24"/>
          <w:szCs w:val="24"/>
        </w:rPr>
      </w:pPr>
      <w:r w:rsidRPr="0025251D">
        <w:rPr>
          <w:sz w:val="24"/>
          <w:szCs w:val="24"/>
        </w:rPr>
        <w:t>Seniorenconcert 2025</w:t>
      </w:r>
    </w:p>
    <w:p w14:paraId="6E2247FC" w14:textId="73D22C92" w:rsidR="007B7331" w:rsidRPr="0025251D" w:rsidRDefault="007B7331" w:rsidP="007B7331">
      <w:pPr>
        <w:pStyle w:val="Lijstalinea"/>
        <w:rPr>
          <w:sz w:val="24"/>
          <w:szCs w:val="24"/>
        </w:rPr>
      </w:pPr>
      <w:r w:rsidRPr="0025251D">
        <w:rPr>
          <w:sz w:val="24"/>
          <w:szCs w:val="24"/>
        </w:rPr>
        <w:t>Is er interesse in om het concert opnieuw te laten doorgaan</w:t>
      </w:r>
      <w:r w:rsidR="000162D5" w:rsidRPr="0025251D">
        <w:rPr>
          <w:sz w:val="24"/>
          <w:szCs w:val="24"/>
        </w:rPr>
        <w:t>?</w:t>
      </w:r>
      <w:r w:rsidRPr="0025251D">
        <w:rPr>
          <w:sz w:val="24"/>
          <w:szCs w:val="24"/>
        </w:rPr>
        <w:t xml:space="preserve"> De vraag werd gesteld of dit op een zondag kon. Hier was geen bezwaar tegen.</w:t>
      </w:r>
    </w:p>
    <w:p w14:paraId="34308CE1" w14:textId="6D0D5908" w:rsidR="007B7331" w:rsidRPr="0025251D" w:rsidRDefault="007B7331" w:rsidP="007B7331">
      <w:pPr>
        <w:pStyle w:val="Lijstalinea"/>
        <w:rPr>
          <w:sz w:val="24"/>
          <w:szCs w:val="24"/>
        </w:rPr>
      </w:pPr>
      <w:r w:rsidRPr="0025251D">
        <w:rPr>
          <w:sz w:val="24"/>
          <w:szCs w:val="24"/>
        </w:rPr>
        <w:t xml:space="preserve">Voorstel om 2 Essense harmonieën </w:t>
      </w:r>
      <w:r w:rsidR="005527C7">
        <w:rPr>
          <w:sz w:val="24"/>
          <w:szCs w:val="24"/>
        </w:rPr>
        <w:t xml:space="preserve">onder de leiding en cöordinatie van </w:t>
      </w:r>
      <w:r w:rsidR="00092919">
        <w:rPr>
          <w:sz w:val="24"/>
          <w:szCs w:val="24"/>
        </w:rPr>
        <w:t xml:space="preserve">beroepsregisseur </w:t>
      </w:r>
      <w:r w:rsidRPr="0025251D">
        <w:rPr>
          <w:sz w:val="24"/>
          <w:szCs w:val="24"/>
        </w:rPr>
        <w:t xml:space="preserve"> Dieter Troubl</w:t>
      </w:r>
      <w:r w:rsidR="00092919">
        <w:rPr>
          <w:sz w:val="24"/>
          <w:szCs w:val="24"/>
        </w:rPr>
        <w:t>e</w:t>
      </w:r>
      <w:r w:rsidRPr="0025251D">
        <w:rPr>
          <w:sz w:val="24"/>
          <w:szCs w:val="24"/>
        </w:rPr>
        <w:t xml:space="preserve">ijn </w:t>
      </w:r>
      <w:r w:rsidR="00092919">
        <w:rPr>
          <w:sz w:val="24"/>
          <w:szCs w:val="24"/>
        </w:rPr>
        <w:t>: het wordt een “T</w:t>
      </w:r>
      <w:r w:rsidRPr="0025251D">
        <w:rPr>
          <w:sz w:val="24"/>
          <w:szCs w:val="24"/>
        </w:rPr>
        <w:t>ribute to ABBA</w:t>
      </w:r>
      <w:r w:rsidR="00092919">
        <w:rPr>
          <w:sz w:val="24"/>
          <w:szCs w:val="24"/>
        </w:rPr>
        <w:t>”. Concert gaat door op z</w:t>
      </w:r>
      <w:r w:rsidRPr="0025251D">
        <w:rPr>
          <w:sz w:val="24"/>
          <w:szCs w:val="24"/>
        </w:rPr>
        <w:t xml:space="preserve">ondag 6 juli 2025. </w:t>
      </w:r>
      <w:r w:rsidR="00092919">
        <w:rPr>
          <w:sz w:val="24"/>
          <w:szCs w:val="24"/>
        </w:rPr>
        <w:t xml:space="preserve"> Ijskreem kar wordt voorzien.</w:t>
      </w:r>
    </w:p>
    <w:p w14:paraId="459950CE" w14:textId="77777777" w:rsidR="007B7331" w:rsidRPr="0025251D" w:rsidRDefault="007B7331" w:rsidP="007B7331">
      <w:pPr>
        <w:pStyle w:val="Lijstalinea"/>
        <w:rPr>
          <w:color w:val="FF0000"/>
          <w:sz w:val="24"/>
          <w:szCs w:val="24"/>
        </w:rPr>
      </w:pPr>
    </w:p>
    <w:p w14:paraId="25BDCA1A" w14:textId="77777777" w:rsidR="007B7331" w:rsidRPr="0025251D" w:rsidRDefault="007B7331" w:rsidP="007B7331">
      <w:pPr>
        <w:pStyle w:val="Lijstalinea"/>
        <w:numPr>
          <w:ilvl w:val="0"/>
          <w:numId w:val="4"/>
        </w:numPr>
        <w:rPr>
          <w:sz w:val="24"/>
          <w:szCs w:val="24"/>
        </w:rPr>
      </w:pPr>
      <w:r w:rsidRPr="0025251D">
        <w:rPr>
          <w:sz w:val="24"/>
          <w:szCs w:val="24"/>
        </w:rPr>
        <w:t>GSE – kaartdag 2025</w:t>
      </w:r>
      <w:r w:rsidRPr="0025251D">
        <w:rPr>
          <w:sz w:val="24"/>
          <w:szCs w:val="24"/>
        </w:rPr>
        <w:tab/>
      </w:r>
    </w:p>
    <w:p w14:paraId="7CFF040F" w14:textId="0BE3F43F" w:rsidR="007B7331" w:rsidRPr="0025251D" w:rsidRDefault="007B7331" w:rsidP="007B7331">
      <w:pPr>
        <w:pStyle w:val="Lijstalinea"/>
        <w:rPr>
          <w:sz w:val="24"/>
          <w:szCs w:val="24"/>
        </w:rPr>
      </w:pPr>
      <w:r w:rsidRPr="0025251D">
        <w:rPr>
          <w:sz w:val="24"/>
          <w:szCs w:val="24"/>
        </w:rPr>
        <w:t xml:space="preserve">Kaartdag : </w:t>
      </w:r>
      <w:r w:rsidR="000162D5" w:rsidRPr="0025251D">
        <w:rPr>
          <w:sz w:val="24"/>
          <w:szCs w:val="24"/>
        </w:rPr>
        <w:t>D</w:t>
      </w:r>
      <w:r w:rsidRPr="0025251D">
        <w:rPr>
          <w:sz w:val="24"/>
          <w:szCs w:val="24"/>
        </w:rPr>
        <w:t xml:space="preserve">e Bijster </w:t>
      </w:r>
      <w:r w:rsidR="000162D5" w:rsidRPr="0025251D">
        <w:rPr>
          <w:sz w:val="24"/>
          <w:szCs w:val="24"/>
        </w:rPr>
        <w:t>gaat</w:t>
      </w:r>
      <w:r w:rsidRPr="0025251D">
        <w:rPr>
          <w:sz w:val="24"/>
          <w:szCs w:val="24"/>
        </w:rPr>
        <w:t xml:space="preserve"> akkoord met </w:t>
      </w:r>
      <w:r w:rsidR="000162D5" w:rsidRPr="0025251D">
        <w:rPr>
          <w:sz w:val="24"/>
          <w:szCs w:val="24"/>
        </w:rPr>
        <w:t xml:space="preserve">de organisatie van </w:t>
      </w:r>
      <w:r w:rsidRPr="0025251D">
        <w:rPr>
          <w:sz w:val="24"/>
          <w:szCs w:val="24"/>
        </w:rPr>
        <w:t xml:space="preserve">een Kaartnamiddag. </w:t>
      </w:r>
      <w:r w:rsidR="000162D5" w:rsidRPr="0025251D">
        <w:rPr>
          <w:sz w:val="24"/>
          <w:szCs w:val="24"/>
        </w:rPr>
        <w:t>Dit is p</w:t>
      </w:r>
      <w:r w:rsidRPr="0025251D">
        <w:rPr>
          <w:sz w:val="24"/>
          <w:szCs w:val="24"/>
        </w:rPr>
        <w:t>ositief</w:t>
      </w:r>
      <w:r w:rsidR="000162D5" w:rsidRPr="0025251D">
        <w:rPr>
          <w:sz w:val="24"/>
          <w:szCs w:val="24"/>
        </w:rPr>
        <w:t xml:space="preserve">, maar de Bijster vraagt </w:t>
      </w:r>
      <w:r w:rsidR="00092919">
        <w:rPr>
          <w:sz w:val="24"/>
          <w:szCs w:val="24"/>
        </w:rPr>
        <w:t>datumwijziging (</w:t>
      </w:r>
      <w:r w:rsidRPr="0025251D">
        <w:rPr>
          <w:sz w:val="24"/>
          <w:szCs w:val="24"/>
        </w:rPr>
        <w:t>14/04 ipv 28/04</w:t>
      </w:r>
      <w:r w:rsidR="00092919">
        <w:rPr>
          <w:sz w:val="24"/>
          <w:szCs w:val="24"/>
        </w:rPr>
        <w:t xml:space="preserve">). </w:t>
      </w:r>
      <w:r w:rsidRPr="0025251D">
        <w:rPr>
          <w:sz w:val="24"/>
          <w:szCs w:val="24"/>
        </w:rPr>
        <w:t xml:space="preserve">Ludo van Overvelt ondersteunt en vraagt </w:t>
      </w:r>
      <w:r w:rsidR="00092919">
        <w:rPr>
          <w:sz w:val="24"/>
          <w:szCs w:val="24"/>
        </w:rPr>
        <w:t xml:space="preserve">hulp van </w:t>
      </w:r>
      <w:r w:rsidRPr="0025251D">
        <w:rPr>
          <w:sz w:val="24"/>
          <w:szCs w:val="24"/>
        </w:rPr>
        <w:t>vrijwilligers</w:t>
      </w:r>
      <w:r w:rsidR="00092919">
        <w:rPr>
          <w:sz w:val="24"/>
          <w:szCs w:val="24"/>
        </w:rPr>
        <w:t xml:space="preserve"> van De Bijster</w:t>
      </w:r>
      <w:r w:rsidRPr="0025251D">
        <w:rPr>
          <w:sz w:val="24"/>
          <w:szCs w:val="24"/>
        </w:rPr>
        <w:t xml:space="preserve"> </w:t>
      </w:r>
    </w:p>
    <w:p w14:paraId="5E4BB1A0" w14:textId="7BD66DB3" w:rsidR="007B7331" w:rsidRPr="0025251D" w:rsidRDefault="000162D5" w:rsidP="007B7331">
      <w:pPr>
        <w:pStyle w:val="Lijstalinea"/>
        <w:rPr>
          <w:sz w:val="24"/>
          <w:szCs w:val="24"/>
        </w:rPr>
      </w:pPr>
      <w:r w:rsidRPr="0025251D">
        <w:rPr>
          <w:sz w:val="24"/>
          <w:szCs w:val="24"/>
        </w:rPr>
        <w:t xml:space="preserve">Op </w:t>
      </w:r>
      <w:r w:rsidR="007B7331" w:rsidRPr="0025251D">
        <w:rPr>
          <w:sz w:val="24"/>
          <w:szCs w:val="24"/>
        </w:rPr>
        <w:t>80 kaarters mag men rekenen</w:t>
      </w:r>
      <w:r w:rsidR="00C94448" w:rsidRPr="0025251D">
        <w:rPr>
          <w:sz w:val="24"/>
          <w:szCs w:val="24"/>
        </w:rPr>
        <w:t xml:space="preserve"> dus</w:t>
      </w:r>
      <w:r w:rsidR="007B7331" w:rsidRPr="0025251D">
        <w:rPr>
          <w:sz w:val="24"/>
          <w:szCs w:val="24"/>
        </w:rPr>
        <w:t xml:space="preserve"> 20 tafels met 4 kaarters. </w:t>
      </w:r>
      <w:r w:rsidR="00C94448" w:rsidRPr="0025251D">
        <w:rPr>
          <w:sz w:val="24"/>
          <w:szCs w:val="24"/>
        </w:rPr>
        <w:t>De Bijster zorgt</w:t>
      </w:r>
      <w:r w:rsidR="007B7331" w:rsidRPr="0025251D">
        <w:rPr>
          <w:sz w:val="24"/>
          <w:szCs w:val="24"/>
        </w:rPr>
        <w:t xml:space="preserve"> voor 10 prijzen voor de 10 eerste spelers.</w:t>
      </w:r>
      <w:r w:rsidR="00C94448" w:rsidRPr="0025251D">
        <w:rPr>
          <w:sz w:val="24"/>
          <w:szCs w:val="24"/>
        </w:rPr>
        <w:t xml:space="preserve">  </w:t>
      </w:r>
      <w:r w:rsidR="007B7331" w:rsidRPr="0025251D">
        <w:rPr>
          <w:sz w:val="24"/>
          <w:szCs w:val="24"/>
        </w:rPr>
        <w:t>Verdere afspraken worden onderling gemaakt</w:t>
      </w:r>
      <w:r w:rsidR="00092919">
        <w:rPr>
          <w:sz w:val="24"/>
          <w:szCs w:val="24"/>
        </w:rPr>
        <w:t xml:space="preserve"> (Ludo/Greet).</w:t>
      </w:r>
      <w:r w:rsidR="000C5D4F">
        <w:rPr>
          <w:sz w:val="24"/>
          <w:szCs w:val="24"/>
        </w:rPr>
        <w:t xml:space="preserve"> Inschrijvingen door verenigingen tijdig binnenbrengen bij Ludo V.O.</w:t>
      </w:r>
    </w:p>
    <w:p w14:paraId="460A0897" w14:textId="77777777" w:rsidR="00C94448" w:rsidRPr="0025251D" w:rsidRDefault="00C94448" w:rsidP="007B7331">
      <w:pPr>
        <w:pStyle w:val="Lijstalinea"/>
        <w:rPr>
          <w:sz w:val="24"/>
          <w:szCs w:val="24"/>
        </w:rPr>
      </w:pPr>
    </w:p>
    <w:p w14:paraId="18EA42D6" w14:textId="77777777" w:rsidR="007B7331" w:rsidRPr="0025251D" w:rsidRDefault="007B7331" w:rsidP="007B7331">
      <w:pPr>
        <w:pStyle w:val="Lijstalinea"/>
        <w:numPr>
          <w:ilvl w:val="0"/>
          <w:numId w:val="4"/>
        </w:numPr>
        <w:rPr>
          <w:sz w:val="24"/>
          <w:szCs w:val="24"/>
        </w:rPr>
      </w:pPr>
      <w:r w:rsidRPr="0025251D">
        <w:rPr>
          <w:sz w:val="24"/>
          <w:szCs w:val="24"/>
        </w:rPr>
        <w:t>Voorbereiding verkiezing nieuwe seniorenraad 2025-2030</w:t>
      </w:r>
    </w:p>
    <w:p w14:paraId="563FFF03" w14:textId="4B80032C" w:rsidR="00C94448" w:rsidRPr="0025251D" w:rsidRDefault="007B7331" w:rsidP="007B7331">
      <w:pPr>
        <w:pStyle w:val="Lijstalinea"/>
        <w:rPr>
          <w:sz w:val="24"/>
          <w:szCs w:val="24"/>
        </w:rPr>
      </w:pPr>
      <w:r w:rsidRPr="0025251D">
        <w:rPr>
          <w:sz w:val="24"/>
          <w:szCs w:val="24"/>
        </w:rPr>
        <w:t>Er moet een nieuwe Voorzitter</w:t>
      </w:r>
      <w:r w:rsidR="00C94448" w:rsidRPr="0025251D">
        <w:rPr>
          <w:sz w:val="24"/>
          <w:szCs w:val="24"/>
        </w:rPr>
        <w:t>, Ondervoorzitter en Penningmeester</w:t>
      </w:r>
      <w:r w:rsidRPr="0025251D">
        <w:rPr>
          <w:sz w:val="24"/>
          <w:szCs w:val="24"/>
        </w:rPr>
        <w:t xml:space="preserve"> gekozen worden. </w:t>
      </w:r>
      <w:r w:rsidR="00C94448" w:rsidRPr="0025251D">
        <w:rPr>
          <w:sz w:val="24"/>
          <w:szCs w:val="24"/>
        </w:rPr>
        <w:t>Kandidaturen moeten voor 15 maart 2025 worden ingediend. Er wordt ook een oproep gedaan bij de bevolking via Essen info.</w:t>
      </w:r>
      <w:r w:rsidR="00CD6F8C">
        <w:rPr>
          <w:sz w:val="24"/>
          <w:szCs w:val="24"/>
        </w:rPr>
        <w:t xml:space="preserve"> Voorzitter zal tekst bezorgen aan Robin</w:t>
      </w:r>
    </w:p>
    <w:p w14:paraId="13CF6905" w14:textId="77777777" w:rsidR="00C94448" w:rsidRPr="0025251D" w:rsidRDefault="00C94448" w:rsidP="007B7331">
      <w:pPr>
        <w:pStyle w:val="Lijstalinea"/>
        <w:rPr>
          <w:sz w:val="24"/>
          <w:szCs w:val="24"/>
        </w:rPr>
      </w:pPr>
      <w:r w:rsidRPr="0025251D">
        <w:rPr>
          <w:sz w:val="24"/>
          <w:szCs w:val="24"/>
        </w:rPr>
        <w:t>Ook voor de individuele leden dient men een kandidatuur in te dienen.</w:t>
      </w:r>
    </w:p>
    <w:p w14:paraId="35527DAF" w14:textId="4FE727B4" w:rsidR="00C94448" w:rsidRPr="0025251D" w:rsidRDefault="007B7331" w:rsidP="007B7331">
      <w:pPr>
        <w:pStyle w:val="Lijstalinea"/>
        <w:rPr>
          <w:sz w:val="24"/>
          <w:szCs w:val="24"/>
        </w:rPr>
      </w:pPr>
      <w:r w:rsidRPr="0025251D">
        <w:rPr>
          <w:sz w:val="24"/>
          <w:szCs w:val="24"/>
        </w:rPr>
        <w:t xml:space="preserve">Er zijn echter </w:t>
      </w:r>
      <w:r w:rsidR="00CD6F8C">
        <w:rPr>
          <w:sz w:val="24"/>
          <w:szCs w:val="24"/>
        </w:rPr>
        <w:t>vandaag al een a</w:t>
      </w:r>
      <w:r w:rsidRPr="0025251D">
        <w:rPr>
          <w:sz w:val="24"/>
          <w:szCs w:val="24"/>
        </w:rPr>
        <w:t>antal wijzigingen binnen de seniorenverenigingen</w:t>
      </w:r>
      <w:r w:rsidR="00C94448" w:rsidRPr="0025251D">
        <w:rPr>
          <w:sz w:val="24"/>
          <w:szCs w:val="24"/>
        </w:rPr>
        <w:t xml:space="preserve">: </w:t>
      </w:r>
    </w:p>
    <w:p w14:paraId="554B0E69" w14:textId="4FE37C20" w:rsidR="00C94448" w:rsidRPr="0025251D" w:rsidRDefault="000C5D4F" w:rsidP="00C94448">
      <w:pPr>
        <w:pStyle w:val="Lijstalinea"/>
        <w:numPr>
          <w:ilvl w:val="0"/>
          <w:numId w:val="7"/>
        </w:numPr>
        <w:rPr>
          <w:sz w:val="24"/>
          <w:szCs w:val="24"/>
        </w:rPr>
      </w:pPr>
      <w:r>
        <w:rPr>
          <w:sz w:val="24"/>
          <w:szCs w:val="24"/>
        </w:rPr>
        <w:t xml:space="preserve">KBG </w:t>
      </w:r>
      <w:r w:rsidR="007B7331" w:rsidRPr="0025251D">
        <w:rPr>
          <w:sz w:val="24"/>
          <w:szCs w:val="24"/>
        </w:rPr>
        <w:t>Horendonk : Eddy Cools</w:t>
      </w:r>
      <w:r>
        <w:rPr>
          <w:sz w:val="24"/>
          <w:szCs w:val="24"/>
        </w:rPr>
        <w:t xml:space="preserve"> vervangt Anna Gabriels.</w:t>
      </w:r>
      <w:r w:rsidR="007B7331" w:rsidRPr="0025251D">
        <w:rPr>
          <w:sz w:val="24"/>
          <w:szCs w:val="24"/>
        </w:rPr>
        <w:t xml:space="preserve"> </w:t>
      </w:r>
    </w:p>
    <w:p w14:paraId="5D8E0A59" w14:textId="32C43A13" w:rsidR="00C94448" w:rsidRDefault="000C5D4F" w:rsidP="00C94448">
      <w:pPr>
        <w:pStyle w:val="Lijstalinea"/>
        <w:numPr>
          <w:ilvl w:val="0"/>
          <w:numId w:val="7"/>
        </w:numPr>
        <w:rPr>
          <w:sz w:val="24"/>
          <w:szCs w:val="24"/>
        </w:rPr>
      </w:pPr>
      <w:r>
        <w:rPr>
          <w:sz w:val="24"/>
          <w:szCs w:val="24"/>
        </w:rPr>
        <w:t>WSV W</w:t>
      </w:r>
      <w:r w:rsidR="007B7331" w:rsidRPr="0025251D">
        <w:rPr>
          <w:sz w:val="24"/>
          <w:szCs w:val="24"/>
        </w:rPr>
        <w:t>ildert : Jean</w:t>
      </w:r>
      <w:r w:rsidR="003E61C0">
        <w:rPr>
          <w:sz w:val="24"/>
          <w:szCs w:val="24"/>
        </w:rPr>
        <w:t>n</w:t>
      </w:r>
      <w:r w:rsidR="007B7331" w:rsidRPr="0025251D">
        <w:rPr>
          <w:sz w:val="24"/>
          <w:szCs w:val="24"/>
        </w:rPr>
        <w:t>ine</w:t>
      </w:r>
      <w:r>
        <w:rPr>
          <w:sz w:val="24"/>
          <w:szCs w:val="24"/>
        </w:rPr>
        <w:t xml:space="preserve"> Crevecoeur vervangt Francine Ickroth</w:t>
      </w:r>
      <w:r w:rsidR="007B7331" w:rsidRPr="0025251D">
        <w:rPr>
          <w:sz w:val="24"/>
          <w:szCs w:val="24"/>
        </w:rPr>
        <w:t xml:space="preserve"> </w:t>
      </w:r>
    </w:p>
    <w:p w14:paraId="5C8CD889" w14:textId="0790698D" w:rsidR="000C5D4F" w:rsidRPr="0025251D" w:rsidRDefault="000C5D4F" w:rsidP="00C94448">
      <w:pPr>
        <w:pStyle w:val="Lijstalinea"/>
        <w:numPr>
          <w:ilvl w:val="0"/>
          <w:numId w:val="7"/>
        </w:numPr>
        <w:rPr>
          <w:sz w:val="24"/>
          <w:szCs w:val="24"/>
        </w:rPr>
      </w:pPr>
      <w:r>
        <w:rPr>
          <w:sz w:val="24"/>
          <w:szCs w:val="24"/>
        </w:rPr>
        <w:lastRenderedPageBreak/>
        <w:t xml:space="preserve">SOV : Willy Vergouwen is nieuwe afgevaardigde in de GSE als vervangend stemgerechtigd lid. </w:t>
      </w:r>
    </w:p>
    <w:p w14:paraId="76C71A52" w14:textId="6CAF47BF" w:rsidR="00C94448" w:rsidRPr="0025251D" w:rsidRDefault="007B7331" w:rsidP="00C94448">
      <w:pPr>
        <w:pStyle w:val="Lijstalinea"/>
        <w:numPr>
          <w:ilvl w:val="0"/>
          <w:numId w:val="7"/>
        </w:numPr>
        <w:rPr>
          <w:sz w:val="24"/>
          <w:szCs w:val="24"/>
        </w:rPr>
      </w:pPr>
      <w:r w:rsidRPr="0025251D">
        <w:rPr>
          <w:sz w:val="24"/>
          <w:szCs w:val="24"/>
        </w:rPr>
        <w:t xml:space="preserve">Sevesta </w:t>
      </w:r>
      <w:r w:rsidR="000C5D4F">
        <w:rPr>
          <w:sz w:val="24"/>
          <w:szCs w:val="24"/>
        </w:rPr>
        <w:t xml:space="preserve"> heeft alle werking stopgezet en heeft de facto </w:t>
      </w:r>
      <w:r w:rsidRPr="0025251D">
        <w:rPr>
          <w:sz w:val="24"/>
          <w:szCs w:val="24"/>
        </w:rPr>
        <w:t xml:space="preserve">opgehouden </w:t>
      </w:r>
      <w:r w:rsidR="000C5D4F">
        <w:rPr>
          <w:sz w:val="24"/>
          <w:szCs w:val="24"/>
        </w:rPr>
        <w:t>te</w:t>
      </w:r>
      <w:r w:rsidRPr="0025251D">
        <w:rPr>
          <w:sz w:val="24"/>
          <w:szCs w:val="24"/>
        </w:rPr>
        <w:t xml:space="preserve"> bestaan. </w:t>
      </w:r>
    </w:p>
    <w:p w14:paraId="05856CD3" w14:textId="392744E7" w:rsidR="00C94448" w:rsidRPr="0025251D" w:rsidRDefault="007B7331" w:rsidP="00C94448">
      <w:pPr>
        <w:pStyle w:val="Lijstalinea"/>
        <w:numPr>
          <w:ilvl w:val="0"/>
          <w:numId w:val="7"/>
        </w:numPr>
        <w:rPr>
          <w:sz w:val="24"/>
          <w:szCs w:val="24"/>
        </w:rPr>
      </w:pPr>
      <w:r w:rsidRPr="0025251D">
        <w:rPr>
          <w:sz w:val="24"/>
          <w:szCs w:val="24"/>
        </w:rPr>
        <w:t xml:space="preserve">Okra Centrum : blijven bij hun standpunt om geen lid van de seniorenraad </w:t>
      </w:r>
      <w:r w:rsidR="000C5D4F">
        <w:rPr>
          <w:sz w:val="24"/>
          <w:szCs w:val="24"/>
        </w:rPr>
        <w:t xml:space="preserve">te </w:t>
      </w:r>
      <w:r w:rsidRPr="0025251D">
        <w:rPr>
          <w:sz w:val="24"/>
          <w:szCs w:val="24"/>
        </w:rPr>
        <w:t xml:space="preserve">zijn. </w:t>
      </w:r>
    </w:p>
    <w:p w14:paraId="6E12BAF2" w14:textId="4E0121CC" w:rsidR="007B7331" w:rsidRPr="000C5D4F" w:rsidRDefault="007B7331" w:rsidP="000C5D4F">
      <w:pPr>
        <w:ind w:left="1149"/>
        <w:rPr>
          <w:sz w:val="24"/>
        </w:rPr>
      </w:pPr>
    </w:p>
    <w:p w14:paraId="2E65CFE9" w14:textId="77777777" w:rsidR="00C94448" w:rsidRPr="0025251D" w:rsidRDefault="00C94448" w:rsidP="00C94448">
      <w:pPr>
        <w:pStyle w:val="Lijstalinea"/>
        <w:ind w:left="1509"/>
        <w:rPr>
          <w:sz w:val="24"/>
          <w:szCs w:val="24"/>
        </w:rPr>
      </w:pPr>
    </w:p>
    <w:p w14:paraId="5F9AC063" w14:textId="021D9E9D" w:rsidR="007B7331" w:rsidRPr="0025251D" w:rsidRDefault="007B7331" w:rsidP="007B7331">
      <w:pPr>
        <w:pStyle w:val="Lijstalinea"/>
        <w:numPr>
          <w:ilvl w:val="0"/>
          <w:numId w:val="4"/>
        </w:numPr>
        <w:rPr>
          <w:sz w:val="24"/>
          <w:szCs w:val="24"/>
        </w:rPr>
      </w:pPr>
      <w:r w:rsidRPr="0025251D">
        <w:rPr>
          <w:sz w:val="24"/>
          <w:szCs w:val="24"/>
        </w:rPr>
        <w:t>Wijkwandelingen St.Michaël en De Bijster :?</w:t>
      </w:r>
    </w:p>
    <w:p w14:paraId="4ED37426" w14:textId="4F45CAD0" w:rsidR="007B7331" w:rsidRDefault="000C5D4F" w:rsidP="00C1233D">
      <w:pPr>
        <w:pStyle w:val="Lijstalinea"/>
        <w:rPr>
          <w:sz w:val="24"/>
          <w:szCs w:val="24"/>
        </w:rPr>
      </w:pPr>
      <w:r>
        <w:rPr>
          <w:sz w:val="24"/>
          <w:szCs w:val="24"/>
        </w:rPr>
        <w:t>Beide WZC’s vragen of GSE deze wandelingen niet</w:t>
      </w:r>
      <w:r w:rsidR="00C1233D">
        <w:rPr>
          <w:sz w:val="24"/>
          <w:szCs w:val="24"/>
        </w:rPr>
        <w:t xml:space="preserve"> zou </w:t>
      </w:r>
      <w:r>
        <w:rPr>
          <w:sz w:val="24"/>
          <w:szCs w:val="24"/>
        </w:rPr>
        <w:t xml:space="preserve"> kunnen steunen.</w:t>
      </w:r>
      <w:r w:rsidR="007B7331" w:rsidRPr="0025251D">
        <w:rPr>
          <w:sz w:val="24"/>
          <w:szCs w:val="24"/>
        </w:rPr>
        <w:t xml:space="preserve"> </w:t>
      </w:r>
      <w:r w:rsidR="00C1233D">
        <w:rPr>
          <w:sz w:val="24"/>
          <w:szCs w:val="24"/>
        </w:rPr>
        <w:t>Kan de seniorenvereniging van een bepaalde wijk geen ondersteuning bieden bij de wandelingen in hun wijk.</w:t>
      </w:r>
      <w:r w:rsidR="007B7331" w:rsidRPr="0025251D">
        <w:rPr>
          <w:sz w:val="24"/>
          <w:szCs w:val="24"/>
        </w:rPr>
        <w:t xml:space="preserve"> </w:t>
      </w:r>
      <w:r w:rsidR="00C1233D">
        <w:rPr>
          <w:sz w:val="24"/>
          <w:szCs w:val="24"/>
        </w:rPr>
        <w:t xml:space="preserve">Is een interactie mogelijk ? </w:t>
      </w:r>
      <w:r w:rsidR="007B7331" w:rsidRPr="00C1233D">
        <w:rPr>
          <w:sz w:val="24"/>
          <w:szCs w:val="24"/>
        </w:rPr>
        <w:t xml:space="preserve">Bv </w:t>
      </w:r>
      <w:r w:rsidR="00C1233D">
        <w:rPr>
          <w:sz w:val="24"/>
          <w:szCs w:val="24"/>
        </w:rPr>
        <w:t xml:space="preserve">samen </w:t>
      </w:r>
      <w:r w:rsidR="007B7331" w:rsidRPr="00C1233D">
        <w:rPr>
          <w:sz w:val="24"/>
          <w:szCs w:val="24"/>
        </w:rPr>
        <w:t xml:space="preserve">iets drinken of deelnemen aan een activiteiten van die verenigingen. Voorzitter geeft aan dat </w:t>
      </w:r>
      <w:r w:rsidR="00C1233D">
        <w:rPr>
          <w:sz w:val="24"/>
          <w:szCs w:val="24"/>
        </w:rPr>
        <w:t>een eerste stap zou kunnen zijn om de data nu reeds bekend te geven, zodat de verenigingen hierover kunnen nadenken en we tijdens de volgende vergadering in april hierover verder van gedachten kunnen wisselen. Deze data zijn als volgt :</w:t>
      </w:r>
    </w:p>
    <w:p w14:paraId="7EE7D384" w14:textId="56068EB4" w:rsidR="00C1233D" w:rsidRDefault="00C1233D" w:rsidP="00C1233D">
      <w:pPr>
        <w:pStyle w:val="Lijstalinea"/>
        <w:numPr>
          <w:ilvl w:val="0"/>
          <w:numId w:val="7"/>
        </w:numPr>
        <w:rPr>
          <w:sz w:val="24"/>
          <w:szCs w:val="24"/>
        </w:rPr>
      </w:pPr>
      <w:r>
        <w:rPr>
          <w:sz w:val="24"/>
          <w:szCs w:val="24"/>
        </w:rPr>
        <w:t>Vrijdag 9/5 : Statie (vanaf speeltuin Schildershof om 14:00 u.)  (St. Michaël)</w:t>
      </w:r>
    </w:p>
    <w:p w14:paraId="35D22E7F" w14:textId="2058718C" w:rsidR="00C1233D" w:rsidRDefault="00C1233D" w:rsidP="00C1233D">
      <w:pPr>
        <w:pStyle w:val="Lijstalinea"/>
        <w:numPr>
          <w:ilvl w:val="0"/>
          <w:numId w:val="7"/>
        </w:numPr>
        <w:rPr>
          <w:sz w:val="24"/>
          <w:szCs w:val="24"/>
        </w:rPr>
      </w:pPr>
      <w:r>
        <w:rPr>
          <w:sz w:val="24"/>
          <w:szCs w:val="24"/>
        </w:rPr>
        <w:t>Vrijdag 13/6 : Heikant ( vanaf inkom WZC Sint Michaël om 14:00 u.) (SME)</w:t>
      </w:r>
    </w:p>
    <w:p w14:paraId="79D61812" w14:textId="26F31F70" w:rsidR="00C1233D" w:rsidRDefault="00C1233D" w:rsidP="00C1233D">
      <w:pPr>
        <w:pStyle w:val="Lijstalinea"/>
        <w:numPr>
          <w:ilvl w:val="0"/>
          <w:numId w:val="7"/>
        </w:numPr>
        <w:rPr>
          <w:sz w:val="24"/>
          <w:szCs w:val="24"/>
        </w:rPr>
      </w:pPr>
      <w:r>
        <w:rPr>
          <w:sz w:val="24"/>
          <w:szCs w:val="24"/>
        </w:rPr>
        <w:t>Maandag 30/6 of 7/7 : Hoek (vanaf parking Moerkant om 14:00 u.) (De Bijster)</w:t>
      </w:r>
    </w:p>
    <w:p w14:paraId="0DAEC99E" w14:textId="02D096C2" w:rsidR="00C1233D" w:rsidRDefault="00B747D8" w:rsidP="00C1233D">
      <w:pPr>
        <w:pStyle w:val="Lijstalinea"/>
        <w:numPr>
          <w:ilvl w:val="0"/>
          <w:numId w:val="7"/>
        </w:numPr>
        <w:rPr>
          <w:sz w:val="24"/>
          <w:szCs w:val="24"/>
        </w:rPr>
      </w:pPr>
      <w:r>
        <w:rPr>
          <w:sz w:val="24"/>
          <w:szCs w:val="24"/>
        </w:rPr>
        <w:t>Maandag 4/8 : Nieuwmoer (vanaf parking aan kerk om 14:00 u.) (SME)</w:t>
      </w:r>
    </w:p>
    <w:p w14:paraId="4CA3C7DB" w14:textId="62DEB98A" w:rsidR="00B747D8" w:rsidRDefault="00B747D8" w:rsidP="00C1233D">
      <w:pPr>
        <w:pStyle w:val="Lijstalinea"/>
        <w:numPr>
          <w:ilvl w:val="0"/>
          <w:numId w:val="7"/>
        </w:numPr>
        <w:rPr>
          <w:sz w:val="24"/>
          <w:szCs w:val="24"/>
        </w:rPr>
      </w:pPr>
      <w:r>
        <w:rPr>
          <w:sz w:val="24"/>
          <w:szCs w:val="24"/>
        </w:rPr>
        <w:t>Vrijdag 5/9 : Wildert (vanaf parking Wildertnis om 14:00 u.) (De Bjster)</w:t>
      </w:r>
    </w:p>
    <w:p w14:paraId="0B5F1A46" w14:textId="3D2D981E" w:rsidR="00B747D8" w:rsidRDefault="00B747D8" w:rsidP="00C1233D">
      <w:pPr>
        <w:pStyle w:val="Lijstalinea"/>
        <w:numPr>
          <w:ilvl w:val="0"/>
          <w:numId w:val="7"/>
        </w:numPr>
        <w:rPr>
          <w:sz w:val="24"/>
          <w:szCs w:val="24"/>
        </w:rPr>
      </w:pPr>
      <w:r>
        <w:rPr>
          <w:sz w:val="24"/>
          <w:szCs w:val="24"/>
        </w:rPr>
        <w:t>Dinsdag 23/9 : Horendonk (vanaf parking voetbal Postbaan)(De Bijster)</w:t>
      </w:r>
    </w:p>
    <w:p w14:paraId="1F703E7A" w14:textId="263F83F2" w:rsidR="00B747D8" w:rsidRDefault="00B747D8" w:rsidP="00C1233D">
      <w:pPr>
        <w:pStyle w:val="Lijstalinea"/>
        <w:numPr>
          <w:ilvl w:val="0"/>
          <w:numId w:val="7"/>
        </w:numPr>
        <w:rPr>
          <w:sz w:val="24"/>
          <w:szCs w:val="24"/>
        </w:rPr>
      </w:pPr>
      <w:r>
        <w:rPr>
          <w:sz w:val="24"/>
          <w:szCs w:val="24"/>
        </w:rPr>
        <w:t>Vrijdag 3/10 : Centrum (vanaf De Bijster om 14:00 u.) (De Bijster)</w:t>
      </w:r>
    </w:p>
    <w:p w14:paraId="6AFEAEA9" w14:textId="04B3E669" w:rsidR="00B747D8" w:rsidRPr="00B747D8" w:rsidRDefault="00B747D8" w:rsidP="00B747D8">
      <w:pPr>
        <w:rPr>
          <w:sz w:val="24"/>
        </w:rPr>
      </w:pPr>
      <w:r>
        <w:rPr>
          <w:sz w:val="24"/>
        </w:rPr>
        <w:t xml:space="preserve">              Contactpunten zijn : Evelyne Corrynen (St Michaël) en Greet Andriessen (De Bijster)</w:t>
      </w:r>
    </w:p>
    <w:p w14:paraId="7FD83630" w14:textId="77777777" w:rsidR="00C94448" w:rsidRPr="0025251D" w:rsidRDefault="00C94448" w:rsidP="007B7331">
      <w:pPr>
        <w:pStyle w:val="Lijstalinea"/>
        <w:rPr>
          <w:sz w:val="24"/>
          <w:szCs w:val="24"/>
        </w:rPr>
      </w:pPr>
    </w:p>
    <w:p w14:paraId="211BBC02" w14:textId="7DEA83BA" w:rsidR="007B7331" w:rsidRPr="0025251D" w:rsidRDefault="007B7331" w:rsidP="007B7331">
      <w:pPr>
        <w:pStyle w:val="Lijstalinea"/>
        <w:numPr>
          <w:ilvl w:val="0"/>
          <w:numId w:val="4"/>
        </w:numPr>
        <w:rPr>
          <w:sz w:val="24"/>
          <w:szCs w:val="24"/>
        </w:rPr>
      </w:pPr>
      <w:r w:rsidRPr="0025251D">
        <w:rPr>
          <w:sz w:val="24"/>
          <w:szCs w:val="24"/>
        </w:rPr>
        <w:t xml:space="preserve">GSE – petanquetornooi : </w:t>
      </w:r>
      <w:r w:rsidR="00B747D8">
        <w:rPr>
          <w:sz w:val="24"/>
          <w:szCs w:val="24"/>
        </w:rPr>
        <w:t>De verenigingen zijn positief tegenover de idee een dergelijk tornooi te houden. Dat zal een eerste keer gebeuren op woensdag 9 juli 2025.</w:t>
      </w:r>
    </w:p>
    <w:p w14:paraId="61C8FA49" w14:textId="2E30DDD9" w:rsidR="00CC68A0" w:rsidRPr="0025251D" w:rsidRDefault="00B747D8" w:rsidP="007B7331">
      <w:pPr>
        <w:pStyle w:val="Lijstalinea"/>
        <w:rPr>
          <w:sz w:val="24"/>
          <w:szCs w:val="24"/>
        </w:rPr>
      </w:pPr>
      <w:r>
        <w:rPr>
          <w:sz w:val="24"/>
          <w:szCs w:val="24"/>
        </w:rPr>
        <w:t xml:space="preserve">Een werkgroep zal op 29 januari voor de eerste keer  samenkomen in het LDC ’t Gasthuis. Er is een afgevaardigde van elke vereniging, tezamen met </w:t>
      </w:r>
      <w:r w:rsidR="00C94448" w:rsidRPr="0025251D">
        <w:rPr>
          <w:sz w:val="24"/>
          <w:szCs w:val="24"/>
        </w:rPr>
        <w:t>Jan Keuppens</w:t>
      </w:r>
      <w:r>
        <w:rPr>
          <w:sz w:val="24"/>
          <w:szCs w:val="24"/>
        </w:rPr>
        <w:t xml:space="preserve"> en Louis Fret en Hilde en Wendy van het LDC.</w:t>
      </w:r>
      <w:r w:rsidR="00CC68A0" w:rsidRPr="0025251D">
        <w:rPr>
          <w:sz w:val="24"/>
          <w:szCs w:val="24"/>
        </w:rPr>
        <w:t xml:space="preserve"> </w:t>
      </w:r>
    </w:p>
    <w:p w14:paraId="0B1AEDFB" w14:textId="717816AC" w:rsidR="00CC68A0" w:rsidRPr="0025251D" w:rsidRDefault="00B747D8" w:rsidP="007B7331">
      <w:pPr>
        <w:pStyle w:val="Lijstalinea"/>
        <w:rPr>
          <w:sz w:val="24"/>
          <w:szCs w:val="24"/>
        </w:rPr>
      </w:pPr>
      <w:r>
        <w:rPr>
          <w:sz w:val="24"/>
          <w:szCs w:val="24"/>
        </w:rPr>
        <w:t xml:space="preserve">Voor de verenigingen </w:t>
      </w:r>
      <w:r w:rsidR="000B34AC">
        <w:rPr>
          <w:sz w:val="24"/>
          <w:szCs w:val="24"/>
        </w:rPr>
        <w:t>:</w:t>
      </w:r>
    </w:p>
    <w:p w14:paraId="635CBB41" w14:textId="406DA240" w:rsidR="00CC68A0" w:rsidRPr="0025251D" w:rsidRDefault="007B7331" w:rsidP="00CC68A0">
      <w:pPr>
        <w:pStyle w:val="Lijstalinea"/>
        <w:numPr>
          <w:ilvl w:val="0"/>
          <w:numId w:val="7"/>
        </w:numPr>
        <w:rPr>
          <w:sz w:val="24"/>
          <w:szCs w:val="24"/>
        </w:rPr>
      </w:pPr>
      <w:r w:rsidRPr="0025251D">
        <w:rPr>
          <w:sz w:val="24"/>
          <w:szCs w:val="24"/>
        </w:rPr>
        <w:t xml:space="preserve">Ronny </w:t>
      </w:r>
      <w:r w:rsidR="00CC68A0" w:rsidRPr="0025251D">
        <w:rPr>
          <w:sz w:val="24"/>
          <w:szCs w:val="24"/>
        </w:rPr>
        <w:t xml:space="preserve">Nelen </w:t>
      </w:r>
      <w:r w:rsidR="000B34AC">
        <w:rPr>
          <w:sz w:val="24"/>
          <w:szCs w:val="24"/>
        </w:rPr>
        <w:t xml:space="preserve"> (</w:t>
      </w:r>
      <w:r w:rsidRPr="0025251D">
        <w:rPr>
          <w:sz w:val="24"/>
          <w:szCs w:val="24"/>
        </w:rPr>
        <w:t>SOV</w:t>
      </w:r>
      <w:r w:rsidR="000B34AC">
        <w:rPr>
          <w:sz w:val="24"/>
          <w:szCs w:val="24"/>
        </w:rPr>
        <w:t>)</w:t>
      </w:r>
    </w:p>
    <w:p w14:paraId="1F97FBE8" w14:textId="2B696601" w:rsidR="00CC68A0" w:rsidRPr="0025251D" w:rsidRDefault="007B7331" w:rsidP="00CC68A0">
      <w:pPr>
        <w:pStyle w:val="Lijstalinea"/>
        <w:numPr>
          <w:ilvl w:val="0"/>
          <w:numId w:val="7"/>
        </w:numPr>
        <w:rPr>
          <w:sz w:val="24"/>
          <w:szCs w:val="24"/>
        </w:rPr>
      </w:pPr>
      <w:r w:rsidRPr="0025251D">
        <w:rPr>
          <w:sz w:val="24"/>
          <w:szCs w:val="24"/>
        </w:rPr>
        <w:t xml:space="preserve">Albert Peeters </w:t>
      </w:r>
      <w:r w:rsidR="000B34AC">
        <w:rPr>
          <w:sz w:val="24"/>
          <w:szCs w:val="24"/>
        </w:rPr>
        <w:t>(</w:t>
      </w:r>
      <w:r w:rsidRPr="0025251D">
        <w:rPr>
          <w:sz w:val="24"/>
          <w:szCs w:val="24"/>
        </w:rPr>
        <w:t>Hoek</w:t>
      </w:r>
      <w:r w:rsidR="000B34AC">
        <w:rPr>
          <w:sz w:val="24"/>
          <w:szCs w:val="24"/>
        </w:rPr>
        <w:t>)</w:t>
      </w:r>
    </w:p>
    <w:p w14:paraId="710EBAAF" w14:textId="59C07662" w:rsidR="00CC68A0" w:rsidRPr="0025251D" w:rsidRDefault="00CC68A0" w:rsidP="00CC68A0">
      <w:pPr>
        <w:pStyle w:val="Lijstalinea"/>
        <w:numPr>
          <w:ilvl w:val="0"/>
          <w:numId w:val="7"/>
        </w:numPr>
        <w:rPr>
          <w:sz w:val="24"/>
          <w:szCs w:val="24"/>
        </w:rPr>
      </w:pPr>
      <w:r w:rsidRPr="0025251D">
        <w:rPr>
          <w:sz w:val="24"/>
          <w:szCs w:val="24"/>
        </w:rPr>
        <w:t>Piet Loos</w:t>
      </w:r>
      <w:r w:rsidR="007B7331" w:rsidRPr="0025251D">
        <w:rPr>
          <w:sz w:val="24"/>
          <w:szCs w:val="24"/>
        </w:rPr>
        <w:t xml:space="preserve"> </w:t>
      </w:r>
      <w:r w:rsidR="000B34AC">
        <w:rPr>
          <w:sz w:val="24"/>
          <w:szCs w:val="24"/>
        </w:rPr>
        <w:t>(</w:t>
      </w:r>
      <w:r w:rsidR="007B7331" w:rsidRPr="0025251D">
        <w:rPr>
          <w:sz w:val="24"/>
          <w:szCs w:val="24"/>
        </w:rPr>
        <w:t>PRO E</w:t>
      </w:r>
      <w:r w:rsidR="000B34AC">
        <w:rPr>
          <w:sz w:val="24"/>
          <w:szCs w:val="24"/>
        </w:rPr>
        <w:t>ssen)</w:t>
      </w:r>
    </w:p>
    <w:p w14:paraId="09DDECB2" w14:textId="27F65A74" w:rsidR="00CC68A0" w:rsidRPr="0025251D" w:rsidRDefault="000B34AC" w:rsidP="00CC68A0">
      <w:pPr>
        <w:pStyle w:val="Lijstalinea"/>
        <w:numPr>
          <w:ilvl w:val="0"/>
          <w:numId w:val="7"/>
        </w:numPr>
        <w:rPr>
          <w:sz w:val="24"/>
          <w:szCs w:val="24"/>
        </w:rPr>
      </w:pPr>
      <w:r>
        <w:rPr>
          <w:sz w:val="24"/>
          <w:szCs w:val="24"/>
        </w:rPr>
        <w:t>Kees</w:t>
      </w:r>
      <w:r w:rsidR="00CC68A0" w:rsidRPr="0025251D">
        <w:rPr>
          <w:sz w:val="24"/>
          <w:szCs w:val="24"/>
        </w:rPr>
        <w:t xml:space="preserve"> Machielse </w:t>
      </w:r>
      <w:r>
        <w:rPr>
          <w:sz w:val="24"/>
          <w:szCs w:val="24"/>
        </w:rPr>
        <w:t xml:space="preserve">(KBG </w:t>
      </w:r>
      <w:r w:rsidR="00CC68A0" w:rsidRPr="0025251D">
        <w:rPr>
          <w:sz w:val="24"/>
          <w:szCs w:val="24"/>
        </w:rPr>
        <w:t>Horendonk</w:t>
      </w:r>
      <w:r>
        <w:rPr>
          <w:sz w:val="24"/>
          <w:szCs w:val="24"/>
        </w:rPr>
        <w:t>)</w:t>
      </w:r>
      <w:r w:rsidR="00CC68A0" w:rsidRPr="0025251D">
        <w:rPr>
          <w:sz w:val="24"/>
          <w:szCs w:val="24"/>
        </w:rPr>
        <w:t xml:space="preserve"> </w:t>
      </w:r>
    </w:p>
    <w:p w14:paraId="00F7C014" w14:textId="5367E60F" w:rsidR="00CC68A0" w:rsidRPr="0025251D" w:rsidRDefault="00CC68A0" w:rsidP="00CC68A0">
      <w:pPr>
        <w:pStyle w:val="Lijstalinea"/>
        <w:numPr>
          <w:ilvl w:val="0"/>
          <w:numId w:val="7"/>
        </w:numPr>
        <w:rPr>
          <w:sz w:val="24"/>
          <w:szCs w:val="24"/>
        </w:rPr>
      </w:pPr>
      <w:r w:rsidRPr="0025251D">
        <w:rPr>
          <w:sz w:val="24"/>
          <w:szCs w:val="24"/>
        </w:rPr>
        <w:t xml:space="preserve">Dirk Deckers </w:t>
      </w:r>
      <w:r w:rsidR="000B34AC">
        <w:rPr>
          <w:sz w:val="24"/>
          <w:szCs w:val="24"/>
        </w:rPr>
        <w:t>(</w:t>
      </w:r>
      <w:r w:rsidRPr="0025251D">
        <w:rPr>
          <w:sz w:val="24"/>
          <w:szCs w:val="24"/>
        </w:rPr>
        <w:t>ESA</w:t>
      </w:r>
      <w:r w:rsidR="000B34AC">
        <w:rPr>
          <w:sz w:val="24"/>
          <w:szCs w:val="24"/>
        </w:rPr>
        <w:t>)</w:t>
      </w:r>
    </w:p>
    <w:p w14:paraId="1AF62572" w14:textId="7C7447F8" w:rsidR="00CC68A0" w:rsidRPr="0025251D" w:rsidRDefault="00CC68A0" w:rsidP="00CC68A0">
      <w:pPr>
        <w:pStyle w:val="Lijstalinea"/>
        <w:numPr>
          <w:ilvl w:val="0"/>
          <w:numId w:val="7"/>
        </w:numPr>
        <w:rPr>
          <w:sz w:val="24"/>
          <w:szCs w:val="24"/>
        </w:rPr>
      </w:pPr>
      <w:r w:rsidRPr="0025251D">
        <w:rPr>
          <w:sz w:val="24"/>
          <w:szCs w:val="24"/>
        </w:rPr>
        <w:t xml:space="preserve">Magda Van Eekelen </w:t>
      </w:r>
      <w:r w:rsidR="000B34AC">
        <w:rPr>
          <w:sz w:val="24"/>
          <w:szCs w:val="24"/>
        </w:rPr>
        <w:t>(</w:t>
      </w:r>
      <w:r w:rsidRPr="0025251D">
        <w:rPr>
          <w:sz w:val="24"/>
          <w:szCs w:val="24"/>
        </w:rPr>
        <w:t>NEOS</w:t>
      </w:r>
      <w:r w:rsidR="000B34AC">
        <w:rPr>
          <w:sz w:val="24"/>
          <w:szCs w:val="24"/>
        </w:rPr>
        <w:t>)</w:t>
      </w:r>
    </w:p>
    <w:p w14:paraId="2DE8E241" w14:textId="760AE486" w:rsidR="00CC68A0" w:rsidRPr="0025251D" w:rsidRDefault="000B34AC" w:rsidP="00CC68A0">
      <w:pPr>
        <w:pStyle w:val="Lijstalinea"/>
        <w:numPr>
          <w:ilvl w:val="0"/>
          <w:numId w:val="7"/>
        </w:numPr>
        <w:rPr>
          <w:sz w:val="24"/>
          <w:szCs w:val="24"/>
        </w:rPr>
      </w:pPr>
      <w:r>
        <w:rPr>
          <w:sz w:val="24"/>
          <w:szCs w:val="24"/>
        </w:rPr>
        <w:t>Jeanine Crevecoeur (</w:t>
      </w:r>
      <w:r w:rsidR="00CC68A0" w:rsidRPr="0025251D">
        <w:rPr>
          <w:sz w:val="24"/>
          <w:szCs w:val="24"/>
        </w:rPr>
        <w:t>WSV Wildert</w:t>
      </w:r>
      <w:r>
        <w:rPr>
          <w:sz w:val="24"/>
          <w:szCs w:val="24"/>
        </w:rPr>
        <w:t>)</w:t>
      </w:r>
      <w:r w:rsidR="007B7331" w:rsidRPr="0025251D">
        <w:rPr>
          <w:sz w:val="24"/>
          <w:szCs w:val="24"/>
        </w:rPr>
        <w:t xml:space="preserve"> </w:t>
      </w:r>
    </w:p>
    <w:p w14:paraId="1DBB8663" w14:textId="5A1F7954" w:rsidR="007B7331" w:rsidRPr="0025251D" w:rsidRDefault="007B7331" w:rsidP="00CC68A0">
      <w:pPr>
        <w:pStyle w:val="Lijstalinea"/>
        <w:ind w:left="1509"/>
        <w:rPr>
          <w:sz w:val="24"/>
          <w:szCs w:val="24"/>
        </w:rPr>
      </w:pPr>
    </w:p>
    <w:p w14:paraId="20553C65" w14:textId="4042BB99" w:rsidR="000B34AC" w:rsidRDefault="000B34AC" w:rsidP="007B7331">
      <w:pPr>
        <w:pStyle w:val="Lijstalinea"/>
        <w:rPr>
          <w:sz w:val="24"/>
          <w:szCs w:val="24"/>
        </w:rPr>
      </w:pPr>
      <w:r>
        <w:rPr>
          <w:sz w:val="24"/>
          <w:szCs w:val="24"/>
        </w:rPr>
        <w:t>De resultaten van de gesprekken zullen door de afgevaardigden aan hun achterban in hun vereniging worden geïnformeerd en besproken tijdens de A.V. van 24 april. De gedetailleerde uitwerking zal echter in de werkgroep worden gedaan. (Het is een redelijk technisch gebeuren).</w:t>
      </w:r>
    </w:p>
    <w:p w14:paraId="3E1F4348" w14:textId="543E834D" w:rsidR="007B7331" w:rsidRPr="0025251D" w:rsidRDefault="007B7331" w:rsidP="007B7331">
      <w:pPr>
        <w:pStyle w:val="Lijstalinea"/>
        <w:rPr>
          <w:sz w:val="24"/>
          <w:szCs w:val="24"/>
        </w:rPr>
      </w:pPr>
    </w:p>
    <w:p w14:paraId="27546EFE" w14:textId="77777777" w:rsidR="00A657FD" w:rsidRPr="0025251D" w:rsidRDefault="00A657FD" w:rsidP="007B7331">
      <w:pPr>
        <w:pStyle w:val="Lijstalinea"/>
        <w:rPr>
          <w:color w:val="FF0000"/>
          <w:sz w:val="24"/>
          <w:szCs w:val="24"/>
        </w:rPr>
      </w:pPr>
    </w:p>
    <w:p w14:paraId="5064E74A" w14:textId="77777777" w:rsidR="007B7331" w:rsidRPr="0025251D" w:rsidRDefault="007B7331" w:rsidP="007B7331">
      <w:pPr>
        <w:pStyle w:val="Lijstalinea"/>
        <w:numPr>
          <w:ilvl w:val="0"/>
          <w:numId w:val="4"/>
        </w:numPr>
        <w:rPr>
          <w:sz w:val="24"/>
          <w:szCs w:val="24"/>
        </w:rPr>
      </w:pPr>
      <w:r w:rsidRPr="0025251D">
        <w:rPr>
          <w:sz w:val="24"/>
          <w:szCs w:val="24"/>
        </w:rPr>
        <w:t>Openbaar vervoer van/naar Klina en De Mick : wat is de weg voorwaarts ?</w:t>
      </w:r>
    </w:p>
    <w:p w14:paraId="4A09DC52" w14:textId="7263A87A" w:rsidR="007B7331" w:rsidRDefault="007B7331" w:rsidP="007B7331">
      <w:pPr>
        <w:pStyle w:val="Lijstalinea"/>
        <w:rPr>
          <w:sz w:val="24"/>
          <w:szCs w:val="24"/>
        </w:rPr>
      </w:pPr>
      <w:r w:rsidRPr="0025251D">
        <w:rPr>
          <w:sz w:val="24"/>
          <w:szCs w:val="24"/>
        </w:rPr>
        <w:t xml:space="preserve">Het vervoer naar </w:t>
      </w:r>
      <w:r w:rsidR="00A657FD" w:rsidRPr="0025251D">
        <w:rPr>
          <w:sz w:val="24"/>
          <w:szCs w:val="24"/>
        </w:rPr>
        <w:t>AZ K</w:t>
      </w:r>
      <w:r w:rsidRPr="0025251D">
        <w:rPr>
          <w:sz w:val="24"/>
          <w:szCs w:val="24"/>
        </w:rPr>
        <w:t xml:space="preserve">lina </w:t>
      </w:r>
      <w:r w:rsidR="000B34AC">
        <w:rPr>
          <w:sz w:val="24"/>
          <w:szCs w:val="24"/>
        </w:rPr>
        <w:t xml:space="preserve"> zowel als naar De Mick  </w:t>
      </w:r>
      <w:r w:rsidRPr="0025251D">
        <w:rPr>
          <w:sz w:val="24"/>
          <w:szCs w:val="24"/>
        </w:rPr>
        <w:t>is zeer slecht</w:t>
      </w:r>
      <w:r w:rsidR="00A657FD" w:rsidRPr="0025251D">
        <w:rPr>
          <w:sz w:val="24"/>
          <w:szCs w:val="24"/>
        </w:rPr>
        <w:t>, de reistijd is ontzettend lang</w:t>
      </w:r>
      <w:r w:rsidRPr="0025251D">
        <w:rPr>
          <w:sz w:val="24"/>
          <w:szCs w:val="24"/>
        </w:rPr>
        <w:t xml:space="preserve">. Er wordt door het bestuur </w:t>
      </w:r>
      <w:r w:rsidR="00A657FD" w:rsidRPr="0025251D">
        <w:rPr>
          <w:sz w:val="24"/>
          <w:szCs w:val="24"/>
        </w:rPr>
        <w:t xml:space="preserve">een dossier </w:t>
      </w:r>
      <w:r w:rsidRPr="0025251D">
        <w:rPr>
          <w:sz w:val="24"/>
          <w:szCs w:val="24"/>
        </w:rPr>
        <w:t xml:space="preserve">voorbereid en dit </w:t>
      </w:r>
      <w:r w:rsidR="000B34AC">
        <w:rPr>
          <w:sz w:val="24"/>
          <w:szCs w:val="24"/>
        </w:rPr>
        <w:t xml:space="preserve">zal </w:t>
      </w:r>
      <w:r w:rsidRPr="0025251D">
        <w:rPr>
          <w:sz w:val="24"/>
          <w:szCs w:val="24"/>
        </w:rPr>
        <w:t>word</w:t>
      </w:r>
      <w:r w:rsidR="000B34AC">
        <w:rPr>
          <w:sz w:val="24"/>
          <w:szCs w:val="24"/>
        </w:rPr>
        <w:t>en</w:t>
      </w:r>
      <w:r w:rsidRPr="0025251D">
        <w:rPr>
          <w:sz w:val="24"/>
          <w:szCs w:val="24"/>
        </w:rPr>
        <w:t xml:space="preserve"> besproken met Annick De Ridder</w:t>
      </w:r>
      <w:r w:rsidR="000B34AC">
        <w:rPr>
          <w:sz w:val="24"/>
          <w:szCs w:val="24"/>
        </w:rPr>
        <w:t>,</w:t>
      </w:r>
      <w:r w:rsidRPr="0025251D">
        <w:rPr>
          <w:sz w:val="24"/>
          <w:szCs w:val="24"/>
        </w:rPr>
        <w:t xml:space="preserve"> Vlaamse minister van Mobiliteit</w:t>
      </w:r>
      <w:r w:rsidR="00A657FD" w:rsidRPr="0025251D">
        <w:rPr>
          <w:sz w:val="24"/>
          <w:szCs w:val="24"/>
        </w:rPr>
        <w:t>.</w:t>
      </w:r>
    </w:p>
    <w:p w14:paraId="38E9AEBE" w14:textId="3484AF30" w:rsidR="000B34AC" w:rsidRPr="0025251D" w:rsidRDefault="000B34AC" w:rsidP="007B7331">
      <w:pPr>
        <w:pStyle w:val="Lijstalinea"/>
        <w:rPr>
          <w:sz w:val="24"/>
          <w:szCs w:val="24"/>
        </w:rPr>
      </w:pPr>
      <w:r>
        <w:rPr>
          <w:sz w:val="24"/>
          <w:szCs w:val="24"/>
        </w:rPr>
        <w:t>De voorzitter oppert de</w:t>
      </w:r>
      <w:r w:rsidR="00101806">
        <w:rPr>
          <w:sz w:val="24"/>
          <w:szCs w:val="24"/>
        </w:rPr>
        <w:t xml:space="preserve"> </w:t>
      </w:r>
      <w:r>
        <w:rPr>
          <w:sz w:val="24"/>
          <w:szCs w:val="24"/>
        </w:rPr>
        <w:t>mogelijkheid om</w:t>
      </w:r>
      <w:r w:rsidR="00101806">
        <w:rPr>
          <w:sz w:val="24"/>
          <w:szCs w:val="24"/>
        </w:rPr>
        <w:t xml:space="preserve"> misschien met een kleine afvaardiging deze zaak aan te kaarten bij De Lijn en Infrabel ?</w:t>
      </w:r>
    </w:p>
    <w:p w14:paraId="775618D7" w14:textId="7AF94156" w:rsidR="007B7331" w:rsidRDefault="000B34AC" w:rsidP="007B7331">
      <w:pPr>
        <w:pStyle w:val="Lijstalinea"/>
        <w:rPr>
          <w:sz w:val="24"/>
          <w:szCs w:val="24"/>
        </w:rPr>
      </w:pPr>
      <w:r>
        <w:rPr>
          <w:sz w:val="24"/>
          <w:szCs w:val="24"/>
        </w:rPr>
        <w:t>Is er ondertussen een</w:t>
      </w:r>
      <w:r w:rsidR="00101806">
        <w:rPr>
          <w:sz w:val="24"/>
          <w:szCs w:val="24"/>
        </w:rPr>
        <w:t xml:space="preserve"> voorlopige tussenoplossing mogelijk ?</w:t>
      </w:r>
    </w:p>
    <w:p w14:paraId="5BB4D4EC" w14:textId="2A5977BB" w:rsidR="00101806" w:rsidRPr="0025251D" w:rsidRDefault="00101806" w:rsidP="007B7331">
      <w:pPr>
        <w:pStyle w:val="Lijstalinea"/>
        <w:rPr>
          <w:sz w:val="24"/>
          <w:szCs w:val="24"/>
        </w:rPr>
      </w:pPr>
      <w:r>
        <w:rPr>
          <w:sz w:val="24"/>
          <w:szCs w:val="24"/>
        </w:rPr>
        <w:t>We hebben deze zaak nu 6 jaar lang in de koelkast gestoken : met het daar blijven ?</w:t>
      </w:r>
    </w:p>
    <w:p w14:paraId="754A2EA8" w14:textId="77777777" w:rsidR="00A657FD" w:rsidRPr="0025251D" w:rsidRDefault="00A657FD" w:rsidP="007B7331">
      <w:pPr>
        <w:pStyle w:val="Lijstalinea"/>
        <w:rPr>
          <w:sz w:val="24"/>
          <w:szCs w:val="24"/>
        </w:rPr>
      </w:pPr>
    </w:p>
    <w:p w14:paraId="3D03F541" w14:textId="77777777" w:rsidR="007B7331" w:rsidRPr="0025251D" w:rsidRDefault="007B7331" w:rsidP="007B7331">
      <w:pPr>
        <w:pStyle w:val="Lijstalinea"/>
        <w:numPr>
          <w:ilvl w:val="0"/>
          <w:numId w:val="4"/>
        </w:numPr>
        <w:rPr>
          <w:sz w:val="24"/>
          <w:szCs w:val="24"/>
        </w:rPr>
      </w:pPr>
      <w:r w:rsidRPr="0025251D">
        <w:rPr>
          <w:sz w:val="24"/>
          <w:szCs w:val="24"/>
        </w:rPr>
        <w:t>Senioren Digitaal</w:t>
      </w:r>
    </w:p>
    <w:p w14:paraId="4F496CF4" w14:textId="5BC47DDB" w:rsidR="00A657FD" w:rsidRPr="0025251D" w:rsidRDefault="00101806" w:rsidP="007B7331">
      <w:pPr>
        <w:pStyle w:val="Lijstalinea"/>
        <w:rPr>
          <w:sz w:val="24"/>
          <w:szCs w:val="24"/>
        </w:rPr>
      </w:pPr>
      <w:r>
        <w:rPr>
          <w:sz w:val="24"/>
          <w:szCs w:val="24"/>
        </w:rPr>
        <w:t>Elke informeert dat de a</w:t>
      </w:r>
      <w:r w:rsidR="007B7331" w:rsidRPr="0025251D">
        <w:rPr>
          <w:sz w:val="24"/>
          <w:szCs w:val="24"/>
        </w:rPr>
        <w:t>ctiviteit</w:t>
      </w:r>
      <w:r>
        <w:rPr>
          <w:sz w:val="24"/>
          <w:szCs w:val="24"/>
        </w:rPr>
        <w:t>en</w:t>
      </w:r>
      <w:r w:rsidR="007B7331" w:rsidRPr="0025251D">
        <w:rPr>
          <w:sz w:val="24"/>
          <w:szCs w:val="24"/>
        </w:rPr>
        <w:t xml:space="preserve"> va</w:t>
      </w:r>
      <w:r>
        <w:rPr>
          <w:sz w:val="24"/>
          <w:szCs w:val="24"/>
        </w:rPr>
        <w:t xml:space="preserve">n </w:t>
      </w:r>
      <w:r w:rsidR="007B7331" w:rsidRPr="0025251D">
        <w:rPr>
          <w:sz w:val="24"/>
          <w:szCs w:val="24"/>
        </w:rPr>
        <w:t xml:space="preserve"> </w:t>
      </w:r>
      <w:r>
        <w:rPr>
          <w:sz w:val="24"/>
          <w:szCs w:val="24"/>
        </w:rPr>
        <w:t>D</w:t>
      </w:r>
      <w:r w:rsidR="007B7331" w:rsidRPr="0025251D">
        <w:rPr>
          <w:sz w:val="24"/>
          <w:szCs w:val="24"/>
        </w:rPr>
        <w:t xml:space="preserve">igipunt worden uitgebreid. </w:t>
      </w:r>
    </w:p>
    <w:p w14:paraId="367889B7" w14:textId="77777777" w:rsidR="00101806" w:rsidRDefault="007B7331" w:rsidP="007B7331">
      <w:pPr>
        <w:pStyle w:val="Lijstalinea"/>
        <w:rPr>
          <w:sz w:val="24"/>
          <w:szCs w:val="24"/>
        </w:rPr>
      </w:pPr>
      <w:r w:rsidRPr="0025251D">
        <w:rPr>
          <w:sz w:val="24"/>
          <w:szCs w:val="24"/>
        </w:rPr>
        <w:t xml:space="preserve">De Vrijwilligers van het digipunt geven 6 vormingen rond Itsme </w:t>
      </w:r>
      <w:r w:rsidR="00101806">
        <w:rPr>
          <w:sz w:val="24"/>
          <w:szCs w:val="24"/>
        </w:rPr>
        <w:t>die succesvol verlopen. Er is nu ook “</w:t>
      </w:r>
      <w:r w:rsidRPr="0025251D">
        <w:rPr>
          <w:sz w:val="24"/>
          <w:szCs w:val="24"/>
        </w:rPr>
        <w:t>route</w:t>
      </w:r>
      <w:r w:rsidR="00101806">
        <w:rPr>
          <w:sz w:val="24"/>
          <w:szCs w:val="24"/>
        </w:rPr>
        <w:t xml:space="preserve"> to </w:t>
      </w:r>
      <w:r w:rsidRPr="0025251D">
        <w:rPr>
          <w:sz w:val="24"/>
          <w:szCs w:val="24"/>
        </w:rPr>
        <w:t>you</w:t>
      </w:r>
      <w:r w:rsidR="00101806">
        <w:rPr>
          <w:sz w:val="24"/>
          <w:szCs w:val="24"/>
        </w:rPr>
        <w:t>”</w:t>
      </w:r>
      <w:r w:rsidRPr="0025251D">
        <w:rPr>
          <w:sz w:val="24"/>
          <w:szCs w:val="24"/>
        </w:rPr>
        <w:t xml:space="preserve"> rond een app om fietsroutes te gebruiken. </w:t>
      </w:r>
    </w:p>
    <w:p w14:paraId="5BE48FE9" w14:textId="02AF63EA" w:rsidR="007B7331" w:rsidRPr="0025251D" w:rsidRDefault="00101806" w:rsidP="007B7331">
      <w:pPr>
        <w:pStyle w:val="Lijstalinea"/>
        <w:rPr>
          <w:sz w:val="24"/>
          <w:szCs w:val="24"/>
        </w:rPr>
      </w:pPr>
      <w:r>
        <w:rPr>
          <w:sz w:val="24"/>
          <w:szCs w:val="24"/>
        </w:rPr>
        <w:t>I</w:t>
      </w:r>
      <w:r w:rsidR="007B7331" w:rsidRPr="0025251D">
        <w:rPr>
          <w:sz w:val="24"/>
          <w:szCs w:val="24"/>
        </w:rPr>
        <w:t xml:space="preserve">n de serviceflats </w:t>
      </w:r>
      <w:r>
        <w:rPr>
          <w:sz w:val="24"/>
          <w:szCs w:val="24"/>
        </w:rPr>
        <w:t>komt regelmatig een vrijwilliger van Digipunt langs om prob</w:t>
      </w:r>
      <w:r w:rsidR="007B7331" w:rsidRPr="0025251D">
        <w:rPr>
          <w:sz w:val="24"/>
          <w:szCs w:val="24"/>
        </w:rPr>
        <w:t>lemen</w:t>
      </w:r>
      <w:r>
        <w:rPr>
          <w:sz w:val="24"/>
          <w:szCs w:val="24"/>
        </w:rPr>
        <w:t xml:space="preserve"> die zich daar stellen te verhelpen.</w:t>
      </w:r>
    </w:p>
    <w:p w14:paraId="6A71BA8E" w14:textId="51D67C85" w:rsidR="007B7331" w:rsidRPr="0025251D" w:rsidRDefault="00A657FD" w:rsidP="007B7331">
      <w:pPr>
        <w:pStyle w:val="Lijstalinea"/>
        <w:rPr>
          <w:sz w:val="24"/>
          <w:szCs w:val="24"/>
        </w:rPr>
      </w:pPr>
      <w:r w:rsidRPr="0025251D">
        <w:rPr>
          <w:sz w:val="24"/>
          <w:szCs w:val="24"/>
        </w:rPr>
        <w:t>In het LDC ’t Gasthuis wordt er voordracht gegeven rond AI</w:t>
      </w:r>
      <w:r w:rsidR="007B7331" w:rsidRPr="0025251D">
        <w:rPr>
          <w:sz w:val="24"/>
          <w:szCs w:val="24"/>
        </w:rPr>
        <w:t xml:space="preserve">. Ook de bib heeft hierrond de nodige </w:t>
      </w:r>
      <w:r w:rsidR="00101806">
        <w:rPr>
          <w:sz w:val="24"/>
          <w:szCs w:val="24"/>
        </w:rPr>
        <w:t>informatie beschikbaar.</w:t>
      </w:r>
    </w:p>
    <w:p w14:paraId="1DF69CD8" w14:textId="10E78162" w:rsidR="00A657FD" w:rsidRPr="0025251D" w:rsidRDefault="00101806" w:rsidP="007B7331">
      <w:pPr>
        <w:pStyle w:val="Lijstalinea"/>
        <w:rPr>
          <w:sz w:val="24"/>
          <w:szCs w:val="24"/>
        </w:rPr>
      </w:pPr>
      <w:r>
        <w:rPr>
          <w:sz w:val="24"/>
          <w:szCs w:val="24"/>
        </w:rPr>
        <w:t>Schepen Robin Jacobs vraagt om een geschreven advies te bezorgen rond de vraag waar precies de digitale noden van de senioren zich bevinden ! De voorzitter zal zich hiermee belasten.</w:t>
      </w:r>
      <w:r w:rsidR="007B7331" w:rsidRPr="0025251D">
        <w:rPr>
          <w:sz w:val="24"/>
          <w:szCs w:val="24"/>
        </w:rPr>
        <w:t xml:space="preserve"> </w:t>
      </w:r>
      <w:r>
        <w:rPr>
          <w:sz w:val="24"/>
          <w:szCs w:val="24"/>
        </w:rPr>
        <w:t>Hij vraagt de verenigingen hierbij om hem deze info te bezorgen tegen ein</w:t>
      </w:r>
      <w:r w:rsidR="001A071C">
        <w:rPr>
          <w:sz w:val="24"/>
          <w:szCs w:val="24"/>
        </w:rPr>
        <w:t>d maart 2025, zodat hij kan bundelen en aan de Schepen bezorgen.</w:t>
      </w:r>
    </w:p>
    <w:p w14:paraId="280EBC6B" w14:textId="20A86196" w:rsidR="007B7331" w:rsidRPr="0025251D" w:rsidRDefault="007B7331" w:rsidP="007B7331">
      <w:pPr>
        <w:pStyle w:val="Lijstalinea"/>
        <w:rPr>
          <w:sz w:val="24"/>
          <w:szCs w:val="24"/>
        </w:rPr>
      </w:pPr>
    </w:p>
    <w:p w14:paraId="2E22CD61" w14:textId="77777777" w:rsidR="00A657FD" w:rsidRPr="0025251D" w:rsidRDefault="00A657FD" w:rsidP="007B7331">
      <w:pPr>
        <w:pStyle w:val="Lijstalinea"/>
        <w:rPr>
          <w:sz w:val="24"/>
          <w:szCs w:val="24"/>
        </w:rPr>
      </w:pPr>
    </w:p>
    <w:p w14:paraId="585F1EC0" w14:textId="77777777" w:rsidR="007B7331" w:rsidRPr="0025251D" w:rsidRDefault="007B7331" w:rsidP="007B7331">
      <w:pPr>
        <w:pStyle w:val="Lijstalinea"/>
        <w:numPr>
          <w:ilvl w:val="0"/>
          <w:numId w:val="4"/>
        </w:numPr>
        <w:rPr>
          <w:sz w:val="24"/>
          <w:szCs w:val="24"/>
        </w:rPr>
      </w:pPr>
      <w:r w:rsidRPr="0025251D">
        <w:rPr>
          <w:sz w:val="24"/>
          <w:szCs w:val="24"/>
        </w:rPr>
        <w:t>Toegankelijkheid gebouwen – DITO : hoe ontwikkelt zich dit verder ?</w:t>
      </w:r>
    </w:p>
    <w:p w14:paraId="542B8956" w14:textId="77CF7406" w:rsidR="007B7331" w:rsidRPr="0025251D" w:rsidRDefault="007B7331" w:rsidP="007B7331">
      <w:pPr>
        <w:pStyle w:val="Lijstalinea"/>
        <w:rPr>
          <w:sz w:val="24"/>
          <w:szCs w:val="24"/>
        </w:rPr>
      </w:pPr>
      <w:r w:rsidRPr="0025251D">
        <w:rPr>
          <w:sz w:val="24"/>
          <w:szCs w:val="24"/>
        </w:rPr>
        <w:t xml:space="preserve">Nog vraag van 2 kapsalons en </w:t>
      </w:r>
      <w:r w:rsidR="00A657FD" w:rsidRPr="0025251D">
        <w:rPr>
          <w:sz w:val="24"/>
          <w:szCs w:val="24"/>
        </w:rPr>
        <w:t>S</w:t>
      </w:r>
      <w:r w:rsidRPr="0025251D">
        <w:rPr>
          <w:sz w:val="24"/>
          <w:szCs w:val="24"/>
        </w:rPr>
        <w:t>tep2 (nieuw gebouw). Het resterend bedrag dat er over is wordt verder gebruikt om eigen patrimonium te bekijken. Wanneer het beschikbaar budget op is, kan het altijd opnieuw worden</w:t>
      </w:r>
      <w:r w:rsidR="00A657FD" w:rsidRPr="0025251D">
        <w:rPr>
          <w:sz w:val="24"/>
          <w:szCs w:val="24"/>
        </w:rPr>
        <w:t xml:space="preserve"> bekeken en eventueel nieuw budget worden voorzien.</w:t>
      </w:r>
      <w:r w:rsidRPr="0025251D">
        <w:rPr>
          <w:sz w:val="24"/>
          <w:szCs w:val="24"/>
        </w:rPr>
        <w:t xml:space="preserve"> Verdere opvolging gebeur</w:t>
      </w:r>
      <w:r w:rsidR="001A071C">
        <w:rPr>
          <w:sz w:val="24"/>
          <w:szCs w:val="24"/>
        </w:rPr>
        <w:t>t</w:t>
      </w:r>
      <w:r w:rsidRPr="0025251D">
        <w:rPr>
          <w:sz w:val="24"/>
          <w:szCs w:val="24"/>
        </w:rPr>
        <w:t>.</w:t>
      </w:r>
      <w:r w:rsidR="001A071C">
        <w:rPr>
          <w:sz w:val="24"/>
          <w:szCs w:val="24"/>
        </w:rPr>
        <w:t xml:space="preserve"> Gezien het belang voor de seniorengemeenschap zullen we dit blijven opvolgen. Tezamen met de dienst hebben we namelijk het gevoel dat Essen voor DITO mogelijk geen prioriteit is.</w:t>
      </w:r>
    </w:p>
    <w:p w14:paraId="7A726CF6" w14:textId="77777777" w:rsidR="00A657FD" w:rsidRPr="0025251D" w:rsidRDefault="00A657FD" w:rsidP="007B7331">
      <w:pPr>
        <w:pStyle w:val="Lijstalinea"/>
        <w:rPr>
          <w:sz w:val="24"/>
          <w:szCs w:val="24"/>
        </w:rPr>
      </w:pPr>
    </w:p>
    <w:p w14:paraId="25407D10" w14:textId="77777777" w:rsidR="007B7331" w:rsidRPr="0025251D" w:rsidRDefault="007B7331" w:rsidP="007B7331">
      <w:pPr>
        <w:pStyle w:val="Lijstalinea"/>
        <w:numPr>
          <w:ilvl w:val="0"/>
          <w:numId w:val="4"/>
        </w:numPr>
        <w:rPr>
          <w:sz w:val="24"/>
          <w:szCs w:val="24"/>
        </w:rPr>
      </w:pPr>
      <w:r w:rsidRPr="0025251D">
        <w:rPr>
          <w:sz w:val="24"/>
          <w:szCs w:val="24"/>
        </w:rPr>
        <w:t>Wat is ELZ  (eerstelijnszone) ? (Eline)</w:t>
      </w:r>
    </w:p>
    <w:p w14:paraId="360A99F7" w14:textId="6CF77C78" w:rsidR="007B7331" w:rsidRPr="0025251D" w:rsidRDefault="007B7331" w:rsidP="007B7331">
      <w:pPr>
        <w:pStyle w:val="Lijstalinea"/>
        <w:rPr>
          <w:sz w:val="24"/>
          <w:szCs w:val="24"/>
        </w:rPr>
      </w:pPr>
      <w:r w:rsidRPr="0025251D">
        <w:rPr>
          <w:sz w:val="24"/>
          <w:szCs w:val="24"/>
        </w:rPr>
        <w:t>Eerstelijnszone Noorderkempen omvat 5 gemeente</w:t>
      </w:r>
      <w:r w:rsidR="001A071C">
        <w:rPr>
          <w:sz w:val="24"/>
          <w:szCs w:val="24"/>
        </w:rPr>
        <w:t>n</w:t>
      </w:r>
      <w:r w:rsidRPr="0025251D">
        <w:rPr>
          <w:sz w:val="24"/>
          <w:szCs w:val="24"/>
        </w:rPr>
        <w:t xml:space="preserve">. Richt zich volledig op zorg (taken : vaccinatiecentrum, gele dozen, Bewegen op verwijzing) Hierin zitten gemeenten, gezinszorgdiensten, apothekers, woonzorgcentra onderverdeeld </w:t>
      </w:r>
      <w:r w:rsidR="001A071C">
        <w:rPr>
          <w:sz w:val="24"/>
          <w:szCs w:val="24"/>
        </w:rPr>
        <w:t>in</w:t>
      </w:r>
      <w:r w:rsidRPr="0025251D">
        <w:rPr>
          <w:sz w:val="24"/>
          <w:szCs w:val="24"/>
        </w:rPr>
        <w:t xml:space="preserve"> verscheiden</w:t>
      </w:r>
      <w:r w:rsidR="001A071C">
        <w:rPr>
          <w:sz w:val="24"/>
          <w:szCs w:val="24"/>
        </w:rPr>
        <w:t>e</w:t>
      </w:r>
      <w:r w:rsidRPr="0025251D">
        <w:rPr>
          <w:sz w:val="24"/>
          <w:szCs w:val="24"/>
        </w:rPr>
        <w:t xml:space="preserve"> werkgroepen.</w:t>
      </w:r>
    </w:p>
    <w:p w14:paraId="6D27FACD" w14:textId="58022273" w:rsidR="00A657FD" w:rsidRPr="0025251D" w:rsidRDefault="007B7331" w:rsidP="007B7331">
      <w:pPr>
        <w:pStyle w:val="Lijstalinea"/>
        <w:rPr>
          <w:sz w:val="24"/>
          <w:szCs w:val="24"/>
        </w:rPr>
      </w:pPr>
      <w:r w:rsidRPr="0025251D">
        <w:rPr>
          <w:sz w:val="24"/>
          <w:szCs w:val="24"/>
        </w:rPr>
        <w:t>Er gebeur</w:t>
      </w:r>
      <w:r w:rsidR="001A071C">
        <w:rPr>
          <w:sz w:val="24"/>
          <w:szCs w:val="24"/>
        </w:rPr>
        <w:t>t</w:t>
      </w:r>
      <w:r w:rsidRPr="0025251D">
        <w:rPr>
          <w:sz w:val="24"/>
          <w:szCs w:val="24"/>
        </w:rPr>
        <w:t xml:space="preserve"> ook een overleg met lokale besturen, Robin en Eline zetelen hierin. Jarne Arnouts en </w:t>
      </w:r>
      <w:r w:rsidR="00A657FD" w:rsidRPr="0025251D">
        <w:rPr>
          <w:sz w:val="24"/>
          <w:szCs w:val="24"/>
        </w:rPr>
        <w:t>Jelke</w:t>
      </w:r>
      <w:r w:rsidRPr="0025251D">
        <w:rPr>
          <w:sz w:val="24"/>
          <w:szCs w:val="24"/>
        </w:rPr>
        <w:t xml:space="preserve"> De Bruyne, van Kalmthout, zijn de coördinatoren. </w:t>
      </w:r>
    </w:p>
    <w:p w14:paraId="4FC179B0" w14:textId="1FABE2BA" w:rsidR="007B7331" w:rsidRPr="0025251D" w:rsidRDefault="007B7331" w:rsidP="007B7331">
      <w:pPr>
        <w:pStyle w:val="Lijstalinea"/>
        <w:rPr>
          <w:sz w:val="24"/>
          <w:szCs w:val="24"/>
        </w:rPr>
      </w:pPr>
      <w:r w:rsidRPr="0025251D">
        <w:rPr>
          <w:sz w:val="24"/>
          <w:szCs w:val="24"/>
        </w:rPr>
        <w:lastRenderedPageBreak/>
        <w:t>Voordeel: samen aan initiatieve</w:t>
      </w:r>
      <w:r w:rsidR="00A657FD" w:rsidRPr="0025251D">
        <w:rPr>
          <w:sz w:val="24"/>
          <w:szCs w:val="24"/>
        </w:rPr>
        <w:t>n</w:t>
      </w:r>
      <w:r w:rsidRPr="0025251D">
        <w:rPr>
          <w:sz w:val="24"/>
          <w:szCs w:val="24"/>
        </w:rPr>
        <w:t xml:space="preserve"> werken, mogelijkheid om meer te realiseren. De bevolking wordt hier enkel mee geconfronteerd als er projecten worden uitgewerkt.</w:t>
      </w:r>
      <w:r w:rsidR="00A657FD" w:rsidRPr="0025251D">
        <w:rPr>
          <w:sz w:val="24"/>
          <w:szCs w:val="24"/>
        </w:rPr>
        <w:t xml:space="preserve"> (o.a. gele dozen)</w:t>
      </w:r>
    </w:p>
    <w:p w14:paraId="0933A3B6" w14:textId="7C7CF06D" w:rsidR="00DE72BD" w:rsidRPr="001A071C" w:rsidRDefault="001A071C" w:rsidP="000A2DC5">
      <w:pPr>
        <w:pStyle w:val="Lijstalinea"/>
        <w:numPr>
          <w:ilvl w:val="0"/>
          <w:numId w:val="8"/>
        </w:numPr>
        <w:rPr>
          <w:sz w:val="24"/>
          <w:szCs w:val="24"/>
        </w:rPr>
      </w:pPr>
      <w:r w:rsidRPr="001A071C">
        <w:rPr>
          <w:sz w:val="24"/>
          <w:szCs w:val="24"/>
        </w:rPr>
        <w:t>Er bestaat een website :</w:t>
      </w:r>
      <w:r w:rsidR="00DE72BD" w:rsidRPr="001A071C">
        <w:rPr>
          <w:sz w:val="24"/>
          <w:szCs w:val="24"/>
        </w:rPr>
        <w:t xml:space="preserve"> </w:t>
      </w:r>
      <w:hyperlink r:id="rId9" w:history="1">
        <w:r w:rsidR="00DE72BD" w:rsidRPr="001A071C">
          <w:rPr>
            <w:rStyle w:val="Hyperlink"/>
            <w:sz w:val="24"/>
            <w:szCs w:val="24"/>
          </w:rPr>
          <w:t>Noorderkempen | Eerstelijnszones</w:t>
        </w:r>
      </w:hyperlink>
    </w:p>
    <w:p w14:paraId="1D1C311F" w14:textId="33A51DD5" w:rsidR="00DE72BD" w:rsidRPr="00DE72BD" w:rsidRDefault="001A071C" w:rsidP="00DE72BD">
      <w:pPr>
        <w:pStyle w:val="Lijstalinea"/>
        <w:rPr>
          <w:sz w:val="24"/>
          <w:szCs w:val="24"/>
        </w:rPr>
      </w:pPr>
      <w:r>
        <w:rPr>
          <w:sz w:val="24"/>
          <w:szCs w:val="24"/>
        </w:rPr>
        <w:t>Daarin kan je inschrijven om de regelmatige “nieuwsbrief ELZ” te ontvangen.</w:t>
      </w:r>
      <w:r w:rsidR="00DE72BD" w:rsidRPr="00DE72BD">
        <w:rPr>
          <w:sz w:val="24"/>
          <w:szCs w:val="24"/>
        </w:rPr>
        <w:t xml:space="preserve"> </w:t>
      </w:r>
      <w:r w:rsidR="00DE72BD" w:rsidRPr="0025251D">
        <w:rPr>
          <w:sz w:val="24"/>
          <w:szCs w:val="24"/>
        </w:rPr>
        <w:t>Eline Vos</w:t>
      </w:r>
      <w:r w:rsidR="00DE72BD" w:rsidRPr="00DE72BD">
        <w:rPr>
          <w:sz w:val="24"/>
          <w:szCs w:val="24"/>
        </w:rPr>
        <w:t xml:space="preserve"> zal de relevante informatie doorspelen</w:t>
      </w:r>
      <w:r w:rsidR="00DE72BD" w:rsidRPr="0025251D">
        <w:rPr>
          <w:sz w:val="24"/>
          <w:szCs w:val="24"/>
        </w:rPr>
        <w:t xml:space="preserve"> in de seniorenraad.</w:t>
      </w:r>
      <w:r>
        <w:rPr>
          <w:sz w:val="24"/>
          <w:szCs w:val="24"/>
        </w:rPr>
        <w:t xml:space="preserve"> </w:t>
      </w:r>
    </w:p>
    <w:p w14:paraId="4C66306D" w14:textId="5D9527FC" w:rsidR="007B7331" w:rsidRPr="0025251D" w:rsidRDefault="007B7331" w:rsidP="007B7331">
      <w:pPr>
        <w:pStyle w:val="Lijstalinea"/>
        <w:rPr>
          <w:color w:val="FF0000"/>
          <w:sz w:val="24"/>
          <w:szCs w:val="24"/>
        </w:rPr>
      </w:pPr>
    </w:p>
    <w:p w14:paraId="075C9720" w14:textId="77777777" w:rsidR="007B7331" w:rsidRPr="0025251D" w:rsidRDefault="007B7331" w:rsidP="007B7331">
      <w:pPr>
        <w:pStyle w:val="Lijstalinea"/>
        <w:numPr>
          <w:ilvl w:val="0"/>
          <w:numId w:val="4"/>
        </w:numPr>
        <w:rPr>
          <w:sz w:val="24"/>
          <w:szCs w:val="24"/>
        </w:rPr>
      </w:pPr>
      <w:r w:rsidRPr="0025251D">
        <w:rPr>
          <w:sz w:val="24"/>
          <w:szCs w:val="24"/>
        </w:rPr>
        <w:t>Senioren en Lezen (Edgard)</w:t>
      </w:r>
    </w:p>
    <w:p w14:paraId="061E4BB8" w14:textId="605537FA" w:rsidR="007B7331" w:rsidRPr="0025251D" w:rsidRDefault="007B7331" w:rsidP="007B7331">
      <w:pPr>
        <w:pStyle w:val="Lijstalinea"/>
        <w:rPr>
          <w:sz w:val="24"/>
          <w:szCs w:val="24"/>
        </w:rPr>
      </w:pPr>
      <w:r w:rsidRPr="0025251D">
        <w:rPr>
          <w:sz w:val="24"/>
          <w:szCs w:val="24"/>
        </w:rPr>
        <w:t xml:space="preserve">Actief bewegen is belangrijk, maar </w:t>
      </w:r>
      <w:r w:rsidR="001A071C">
        <w:rPr>
          <w:sz w:val="24"/>
          <w:szCs w:val="24"/>
        </w:rPr>
        <w:t>dat is m</w:t>
      </w:r>
      <w:r w:rsidRPr="0025251D">
        <w:rPr>
          <w:sz w:val="24"/>
          <w:szCs w:val="24"/>
        </w:rPr>
        <w:t xml:space="preserve">entaal bewegen </w:t>
      </w:r>
      <w:r w:rsidR="001A071C">
        <w:rPr>
          <w:sz w:val="24"/>
          <w:szCs w:val="24"/>
        </w:rPr>
        <w:t>ook.</w:t>
      </w:r>
      <w:r w:rsidRPr="0025251D">
        <w:rPr>
          <w:sz w:val="24"/>
          <w:szCs w:val="24"/>
        </w:rPr>
        <w:t xml:space="preserve"> De Bib heeft heel specifieke boeken voor senioren, ook luisterboeken, thuislevering, enz. Uit cijfers blijkt dat jongeren tussen 12-18 jaar en senioren heel weinig lezen. Edgard roep</w:t>
      </w:r>
      <w:r w:rsidR="001A071C">
        <w:rPr>
          <w:sz w:val="24"/>
          <w:szCs w:val="24"/>
        </w:rPr>
        <w:t>t</w:t>
      </w:r>
      <w:r w:rsidRPr="0025251D">
        <w:rPr>
          <w:sz w:val="24"/>
          <w:szCs w:val="24"/>
        </w:rPr>
        <w:t xml:space="preserve"> op om eens naar de bib te gaan kijken wat er allemaal ter beschikking is. Voor luisterboeken kan je ook een apparaat ontlenen om deze te beluisteren.</w:t>
      </w:r>
    </w:p>
    <w:p w14:paraId="534B81F2" w14:textId="77777777" w:rsidR="007B7331" w:rsidRPr="0025251D" w:rsidRDefault="007B7331" w:rsidP="007B7331">
      <w:pPr>
        <w:pStyle w:val="Lijstalinea"/>
        <w:rPr>
          <w:sz w:val="24"/>
          <w:szCs w:val="24"/>
        </w:rPr>
      </w:pPr>
      <w:r w:rsidRPr="0025251D">
        <w:rPr>
          <w:sz w:val="24"/>
          <w:szCs w:val="24"/>
        </w:rPr>
        <w:t>De bib wilt zich meer richten tot de groep die weinig lezen, naast de jongeren dus ook de senioren.</w:t>
      </w:r>
    </w:p>
    <w:p w14:paraId="12C51249" w14:textId="77777777" w:rsidR="007B7331" w:rsidRPr="0025251D" w:rsidRDefault="007B7331" w:rsidP="007B7331">
      <w:pPr>
        <w:pStyle w:val="Lijstalinea"/>
        <w:rPr>
          <w:sz w:val="24"/>
          <w:szCs w:val="24"/>
        </w:rPr>
      </w:pPr>
      <w:r w:rsidRPr="0025251D">
        <w:rPr>
          <w:sz w:val="24"/>
          <w:szCs w:val="24"/>
        </w:rPr>
        <w:t>In WZC is er een samenwerking met Rode Kruis of via een vrijwilligster van de Bib die langskomt. Ook in de serviceflats komt er een vrijwilliger.</w:t>
      </w:r>
    </w:p>
    <w:p w14:paraId="6248938C" w14:textId="77777777" w:rsidR="00DE72BD" w:rsidRPr="0025251D" w:rsidRDefault="00DE72BD" w:rsidP="00DE72BD">
      <w:pPr>
        <w:pStyle w:val="Lijstalinea"/>
        <w:rPr>
          <w:sz w:val="24"/>
          <w:szCs w:val="24"/>
        </w:rPr>
      </w:pPr>
    </w:p>
    <w:p w14:paraId="36BCB407" w14:textId="005342E5" w:rsidR="00B61395" w:rsidRDefault="00DE72BD" w:rsidP="00DE72BD">
      <w:pPr>
        <w:pStyle w:val="Lijstalinea"/>
        <w:rPr>
          <w:sz w:val="24"/>
          <w:szCs w:val="24"/>
        </w:rPr>
      </w:pPr>
      <w:r w:rsidRPr="0025251D">
        <w:rPr>
          <w:sz w:val="24"/>
          <w:szCs w:val="24"/>
        </w:rPr>
        <w:t>Edgard Meuleman</w:t>
      </w:r>
      <w:r w:rsidR="00B61395">
        <w:rPr>
          <w:sz w:val="24"/>
          <w:szCs w:val="24"/>
        </w:rPr>
        <w:t xml:space="preserve"> schrijft ons volgend nota: </w:t>
      </w:r>
    </w:p>
    <w:p w14:paraId="021CADCA" w14:textId="06E0F99C" w:rsidR="00DE72BD" w:rsidRPr="00DE72BD" w:rsidRDefault="00B61395" w:rsidP="00DE72BD">
      <w:pPr>
        <w:pStyle w:val="Lijstalinea"/>
        <w:rPr>
          <w:sz w:val="24"/>
          <w:szCs w:val="24"/>
        </w:rPr>
      </w:pPr>
      <w:r>
        <w:rPr>
          <w:sz w:val="24"/>
          <w:szCs w:val="24"/>
        </w:rPr>
        <w:t>“</w:t>
      </w:r>
      <w:r w:rsidR="00DE72BD" w:rsidRPr="00DE72BD">
        <w:rPr>
          <w:sz w:val="24"/>
          <w:szCs w:val="24"/>
        </w:rPr>
        <w:t xml:space="preserve">Onderzoekscijfers  tonen aan dat senioren over het algemeen zelden een bezoek aan een bibliotheek brengen en weinig lezen. </w:t>
      </w:r>
    </w:p>
    <w:p w14:paraId="2143D7B5" w14:textId="77777777" w:rsidR="00DE72BD" w:rsidRPr="00DE72BD" w:rsidRDefault="00DE72BD" w:rsidP="00DE72BD">
      <w:pPr>
        <w:pStyle w:val="Lijstalinea"/>
        <w:rPr>
          <w:sz w:val="24"/>
          <w:szCs w:val="24"/>
        </w:rPr>
      </w:pPr>
      <w:r w:rsidRPr="00DE72BD">
        <w:rPr>
          <w:sz w:val="24"/>
          <w:szCs w:val="24"/>
        </w:rPr>
        <w:t>Daarom wil ik daar een oproep voor doen.</w:t>
      </w:r>
    </w:p>
    <w:p w14:paraId="42B6EC82" w14:textId="77777777" w:rsidR="00DE72BD" w:rsidRPr="00DE72BD" w:rsidRDefault="00DE72BD" w:rsidP="00DE72BD">
      <w:pPr>
        <w:pStyle w:val="Lijstalinea"/>
        <w:rPr>
          <w:sz w:val="24"/>
          <w:szCs w:val="24"/>
        </w:rPr>
      </w:pPr>
      <w:r w:rsidRPr="00DE72BD">
        <w:rPr>
          <w:sz w:val="24"/>
          <w:szCs w:val="24"/>
        </w:rPr>
        <w:t xml:space="preserve">Je kan in de bib een heel uitgebreid gamma aan boeken vinden specifiek zelfs voor senioren. Bijvoorbeeld de boeken die met </w:t>
      </w:r>
      <w:r w:rsidRPr="00DE72BD">
        <w:rPr>
          <w:b/>
          <w:bCs/>
          <w:sz w:val="24"/>
          <w:szCs w:val="24"/>
        </w:rPr>
        <w:t>Informatie technologie</w:t>
      </w:r>
      <w:r w:rsidRPr="00DE72BD">
        <w:rPr>
          <w:sz w:val="24"/>
          <w:szCs w:val="24"/>
        </w:rPr>
        <w:t xml:space="preserve"> te maken hebben die specifiek geschreven zijn voor senioren, </w:t>
      </w:r>
      <w:r w:rsidRPr="00DE72BD">
        <w:rPr>
          <w:b/>
          <w:bCs/>
          <w:sz w:val="24"/>
          <w:szCs w:val="24"/>
        </w:rPr>
        <w:t>luisterboeken en grote letterboeken</w:t>
      </w:r>
      <w:r w:rsidRPr="00DE72BD">
        <w:rPr>
          <w:sz w:val="24"/>
          <w:szCs w:val="24"/>
        </w:rPr>
        <w:t>. (folders)</w:t>
      </w:r>
    </w:p>
    <w:p w14:paraId="7E9C1914" w14:textId="77777777" w:rsidR="00DE72BD" w:rsidRPr="00DE72BD" w:rsidRDefault="00DE72BD" w:rsidP="00DE72BD">
      <w:pPr>
        <w:pStyle w:val="Lijstalinea"/>
        <w:rPr>
          <w:sz w:val="24"/>
          <w:szCs w:val="24"/>
        </w:rPr>
      </w:pPr>
      <w:r w:rsidRPr="00DE72BD">
        <w:rPr>
          <w:sz w:val="24"/>
          <w:szCs w:val="24"/>
        </w:rPr>
        <w:t xml:space="preserve">Met St Michaël hebben we een permanente wisselcollectie. We hebben zelf een </w:t>
      </w:r>
      <w:r w:rsidRPr="00DE72BD">
        <w:rPr>
          <w:b/>
          <w:bCs/>
          <w:sz w:val="24"/>
          <w:szCs w:val="24"/>
        </w:rPr>
        <w:t>aan huis faciliteit</w:t>
      </w:r>
      <w:r w:rsidRPr="00DE72BD">
        <w:rPr>
          <w:sz w:val="24"/>
          <w:szCs w:val="24"/>
        </w:rPr>
        <w:t xml:space="preserve">, indien dit nodig is. </w:t>
      </w:r>
    </w:p>
    <w:p w14:paraId="457B1D02" w14:textId="77777777" w:rsidR="00DE72BD" w:rsidRPr="00DE72BD" w:rsidRDefault="00DE72BD" w:rsidP="00DE72BD">
      <w:pPr>
        <w:pStyle w:val="Lijstalinea"/>
        <w:rPr>
          <w:sz w:val="24"/>
          <w:szCs w:val="24"/>
        </w:rPr>
      </w:pPr>
      <w:r w:rsidRPr="00DE72BD">
        <w:rPr>
          <w:sz w:val="24"/>
          <w:szCs w:val="24"/>
        </w:rPr>
        <w:t xml:space="preserve">Je kan ook aankoopsuggesties doen voor senioren als je dat wil. Zo is er recent nog een boek over biljarten aangekocht op advies van een senior lezer. </w:t>
      </w:r>
    </w:p>
    <w:p w14:paraId="1F14C29A" w14:textId="77777777" w:rsidR="00DE72BD" w:rsidRPr="00DE72BD" w:rsidRDefault="00DE72BD" w:rsidP="00DE72BD">
      <w:pPr>
        <w:pStyle w:val="Lijstalinea"/>
        <w:rPr>
          <w:sz w:val="24"/>
          <w:szCs w:val="24"/>
        </w:rPr>
      </w:pPr>
      <w:r w:rsidRPr="00DE72BD">
        <w:rPr>
          <w:sz w:val="24"/>
          <w:szCs w:val="24"/>
        </w:rPr>
        <w:t>Voor Corona organiseerde de bib samen met ESA ook activiteiten maar dat was soms ook concurrentieel aan wat de senioren organisaties zelf organiseren.</w:t>
      </w:r>
      <w:r w:rsidRPr="00DE72BD">
        <w:rPr>
          <w:sz w:val="24"/>
          <w:szCs w:val="24"/>
        </w:rPr>
        <w:br/>
        <w:t xml:space="preserve">In de toekomst willen we vooral, indien we dit soort van samenwerkingen ontwikkelen, </w:t>
      </w:r>
      <w:r w:rsidRPr="00DE72BD">
        <w:rPr>
          <w:b/>
          <w:bCs/>
          <w:sz w:val="24"/>
          <w:szCs w:val="24"/>
        </w:rPr>
        <w:t xml:space="preserve">focussen op activiteiten die met een boek te maken hebben of met de werking van de bib. </w:t>
      </w:r>
      <w:r w:rsidRPr="00DE72BD">
        <w:rPr>
          <w:sz w:val="24"/>
          <w:szCs w:val="24"/>
        </w:rPr>
        <w:t xml:space="preserve">Bijvoorbeeld een boek over artificiële intelligentie bespreken en dan chatten over dat boek op basis van de AI technologie. </w:t>
      </w:r>
    </w:p>
    <w:p w14:paraId="7A7A3E7F" w14:textId="77777777" w:rsidR="00DE72BD" w:rsidRPr="00DE72BD" w:rsidRDefault="00DE72BD" w:rsidP="00DE72BD">
      <w:pPr>
        <w:pStyle w:val="Lijstalinea"/>
        <w:rPr>
          <w:sz w:val="24"/>
          <w:szCs w:val="24"/>
        </w:rPr>
      </w:pPr>
      <w:r w:rsidRPr="00DE72BD">
        <w:rPr>
          <w:sz w:val="24"/>
          <w:szCs w:val="24"/>
        </w:rPr>
        <w:t>Je kan lid worden van de bib voor 6,15€ per jaar en nadien kan je dat voor dat bedrag jaarlijks vernieuwen.</w:t>
      </w:r>
    </w:p>
    <w:p w14:paraId="778E7409" w14:textId="7D2E89CB" w:rsidR="00DE72BD" w:rsidRPr="0025251D" w:rsidRDefault="00DE72BD" w:rsidP="007B7331">
      <w:pPr>
        <w:pStyle w:val="Lijstalinea"/>
        <w:rPr>
          <w:color w:val="FF0000"/>
          <w:sz w:val="24"/>
          <w:szCs w:val="24"/>
        </w:rPr>
      </w:pPr>
      <w:r w:rsidRPr="00DE72BD">
        <w:rPr>
          <w:sz w:val="24"/>
          <w:szCs w:val="24"/>
        </w:rPr>
        <w:t>Ga eens op bezoek.</w:t>
      </w:r>
      <w:r w:rsidR="00B61395">
        <w:rPr>
          <w:sz w:val="24"/>
          <w:szCs w:val="24"/>
        </w:rPr>
        <w:t>”</w:t>
      </w:r>
      <w:r w:rsidRPr="00DE72BD">
        <w:rPr>
          <w:sz w:val="24"/>
          <w:szCs w:val="24"/>
        </w:rPr>
        <w:br/>
      </w:r>
    </w:p>
    <w:p w14:paraId="2D5B272E" w14:textId="77777777" w:rsidR="007B7331" w:rsidRPr="0025251D" w:rsidRDefault="007B7331" w:rsidP="007B7331">
      <w:pPr>
        <w:pStyle w:val="Lijstalinea"/>
        <w:numPr>
          <w:ilvl w:val="0"/>
          <w:numId w:val="4"/>
        </w:numPr>
        <w:rPr>
          <w:sz w:val="24"/>
          <w:szCs w:val="24"/>
        </w:rPr>
      </w:pPr>
      <w:r w:rsidRPr="0025251D">
        <w:rPr>
          <w:sz w:val="24"/>
          <w:szCs w:val="24"/>
        </w:rPr>
        <w:t>Allerlei / Rondvraag</w:t>
      </w:r>
    </w:p>
    <w:p w14:paraId="1CFACD14" w14:textId="06CBC525" w:rsidR="007B7331" w:rsidRPr="0025251D" w:rsidRDefault="007B7331" w:rsidP="007B7331">
      <w:pPr>
        <w:pStyle w:val="Lijstalinea"/>
        <w:numPr>
          <w:ilvl w:val="0"/>
          <w:numId w:val="5"/>
        </w:numPr>
        <w:rPr>
          <w:sz w:val="24"/>
          <w:szCs w:val="24"/>
        </w:rPr>
      </w:pPr>
      <w:r w:rsidRPr="0025251D">
        <w:rPr>
          <w:sz w:val="24"/>
          <w:szCs w:val="24"/>
        </w:rPr>
        <w:t xml:space="preserve">Volgende </w:t>
      </w:r>
      <w:r w:rsidR="00B61395">
        <w:rPr>
          <w:sz w:val="24"/>
          <w:szCs w:val="24"/>
        </w:rPr>
        <w:t xml:space="preserve">algemene </w:t>
      </w:r>
      <w:r w:rsidRPr="0025251D">
        <w:rPr>
          <w:sz w:val="24"/>
          <w:szCs w:val="24"/>
        </w:rPr>
        <w:t>vergadering</w:t>
      </w:r>
      <w:r w:rsidR="00B61395">
        <w:rPr>
          <w:sz w:val="24"/>
          <w:szCs w:val="24"/>
        </w:rPr>
        <w:t>en van de GSE :</w:t>
      </w:r>
      <w:r w:rsidRPr="0025251D">
        <w:rPr>
          <w:sz w:val="24"/>
          <w:szCs w:val="24"/>
        </w:rPr>
        <w:t xml:space="preserve"> 24/04/2025 en op 26/06/2025</w:t>
      </w:r>
    </w:p>
    <w:p w14:paraId="5C9A4909" w14:textId="77777777" w:rsidR="007B7331" w:rsidRPr="0025251D" w:rsidRDefault="007B7331" w:rsidP="007B7331">
      <w:pPr>
        <w:pStyle w:val="Lijstalinea"/>
        <w:numPr>
          <w:ilvl w:val="0"/>
          <w:numId w:val="5"/>
        </w:numPr>
        <w:rPr>
          <w:sz w:val="24"/>
          <w:szCs w:val="24"/>
        </w:rPr>
      </w:pPr>
      <w:r w:rsidRPr="0025251D">
        <w:rPr>
          <w:sz w:val="24"/>
          <w:szCs w:val="24"/>
        </w:rPr>
        <w:lastRenderedPageBreak/>
        <w:t>Greet : week van 24/04 : week van de valpreventie. De Bijster organiseert een fit-o-meter rond het gebouw van de bijster. Iedereen welkom</w:t>
      </w:r>
    </w:p>
    <w:p w14:paraId="563BD04E" w14:textId="77777777" w:rsidR="00B61395" w:rsidRDefault="007B7331" w:rsidP="007B7331">
      <w:pPr>
        <w:pStyle w:val="Lijstalinea"/>
        <w:numPr>
          <w:ilvl w:val="0"/>
          <w:numId w:val="5"/>
        </w:numPr>
        <w:rPr>
          <w:sz w:val="24"/>
          <w:szCs w:val="24"/>
        </w:rPr>
      </w:pPr>
      <w:r w:rsidRPr="0025251D">
        <w:rPr>
          <w:sz w:val="24"/>
          <w:szCs w:val="24"/>
        </w:rPr>
        <w:t xml:space="preserve">Gemma : eenzaamheid : Samana  gaat maandelijks de zieken en 80-plussers bezoeken en zij hebben zo contact met eenzame mensen. </w:t>
      </w:r>
    </w:p>
    <w:p w14:paraId="3BC525E8" w14:textId="31617C79" w:rsidR="006B00F1" w:rsidRPr="00330971" w:rsidRDefault="00B61395" w:rsidP="00330971">
      <w:pPr>
        <w:pStyle w:val="Lijstalinea"/>
        <w:ind w:left="1080"/>
        <w:rPr>
          <w:sz w:val="24"/>
          <w:szCs w:val="24"/>
        </w:rPr>
      </w:pPr>
      <w:r>
        <w:rPr>
          <w:sz w:val="24"/>
          <w:szCs w:val="24"/>
        </w:rPr>
        <w:t>Het is bekend dat Samana goed werk verricht op dit vlak,en we feliciteren ze daarvoor, maar de vraag blijft waarom Samana weigerachtig staat tegen een lidmaatschap van de seniorenraad. Zij maken deel uit van de grote seniorengemeenschap</w:t>
      </w:r>
      <w:r w:rsidR="007B7331" w:rsidRPr="0025251D">
        <w:rPr>
          <w:sz w:val="24"/>
          <w:szCs w:val="24"/>
        </w:rPr>
        <w:t xml:space="preserve"> </w:t>
      </w:r>
      <w:r>
        <w:rPr>
          <w:sz w:val="24"/>
          <w:szCs w:val="24"/>
        </w:rPr>
        <w:t>en zij zouden een belangrijke inbreng kunnen hebben in het dossier rond de eenzaamheid.</w:t>
      </w:r>
    </w:p>
    <w:p w14:paraId="1F1488D5" w14:textId="2BD61B18" w:rsidR="005B5212" w:rsidRPr="0025251D" w:rsidRDefault="006B00F1" w:rsidP="00330971">
      <w:pPr>
        <w:pStyle w:val="Lijstalinea"/>
        <w:numPr>
          <w:ilvl w:val="0"/>
          <w:numId w:val="5"/>
        </w:numPr>
        <w:rPr>
          <w:sz w:val="24"/>
          <w:szCs w:val="24"/>
        </w:rPr>
      </w:pPr>
      <w:r w:rsidRPr="0025251D">
        <w:rPr>
          <w:sz w:val="24"/>
          <w:szCs w:val="24"/>
        </w:rPr>
        <w:t xml:space="preserve">Op 30 mei 2025 is Essen de plaats waar de deelnemers aan de 1000 km voor Kom op tegen Kanker </w:t>
      </w:r>
      <w:r w:rsidR="00330971">
        <w:rPr>
          <w:sz w:val="24"/>
          <w:szCs w:val="24"/>
        </w:rPr>
        <w:t xml:space="preserve">( het “zilver peloton) </w:t>
      </w:r>
      <w:r w:rsidRPr="0025251D">
        <w:rPr>
          <w:sz w:val="24"/>
          <w:szCs w:val="24"/>
        </w:rPr>
        <w:t xml:space="preserve">langs </w:t>
      </w:r>
      <w:r w:rsidR="00330971">
        <w:rPr>
          <w:sz w:val="24"/>
          <w:szCs w:val="24"/>
        </w:rPr>
        <w:t>fietsen.</w:t>
      </w:r>
    </w:p>
    <w:p w14:paraId="0448E5C2" w14:textId="6EEAAF94" w:rsidR="006B00F1" w:rsidRPr="0025251D" w:rsidRDefault="006B00F1" w:rsidP="006B00F1">
      <w:pPr>
        <w:pStyle w:val="Lijstalinea"/>
        <w:ind w:left="1080"/>
        <w:rPr>
          <w:sz w:val="24"/>
          <w:szCs w:val="24"/>
        </w:rPr>
      </w:pPr>
      <w:r w:rsidRPr="0025251D">
        <w:rPr>
          <w:sz w:val="24"/>
          <w:szCs w:val="24"/>
        </w:rPr>
        <w:t>Kom op tegen Kanker wil ook de bewoners van woonzorgcentra, begeleidingscentra en seniorenverenigingen laten deelnemen</w:t>
      </w:r>
      <w:r w:rsidR="00330971">
        <w:rPr>
          <w:sz w:val="24"/>
          <w:szCs w:val="24"/>
        </w:rPr>
        <w:t xml:space="preserve"> aan </w:t>
      </w:r>
      <w:r w:rsidRPr="0025251D">
        <w:rPr>
          <w:sz w:val="24"/>
          <w:szCs w:val="24"/>
        </w:rPr>
        <w:t xml:space="preserve"> het Zilverpeloton</w:t>
      </w:r>
      <w:r w:rsidR="00330971">
        <w:rPr>
          <w:sz w:val="24"/>
          <w:szCs w:val="24"/>
        </w:rPr>
        <w:t>.</w:t>
      </w:r>
    </w:p>
    <w:p w14:paraId="4B7E3E70" w14:textId="66278FC7" w:rsidR="006B00F1" w:rsidRPr="0025251D" w:rsidRDefault="005B5212" w:rsidP="006B00F1">
      <w:pPr>
        <w:pStyle w:val="Lijstalinea"/>
        <w:ind w:left="1080"/>
        <w:rPr>
          <w:sz w:val="24"/>
          <w:szCs w:val="24"/>
        </w:rPr>
      </w:pPr>
      <w:r w:rsidRPr="0025251D">
        <w:rPr>
          <w:sz w:val="24"/>
          <w:szCs w:val="24"/>
        </w:rPr>
        <w:t xml:space="preserve">Voor </w:t>
      </w:r>
      <w:r w:rsidR="006B00F1" w:rsidRPr="0025251D">
        <w:rPr>
          <w:sz w:val="24"/>
          <w:szCs w:val="24"/>
        </w:rPr>
        <w:t>het Zilverpeloton</w:t>
      </w:r>
      <w:r w:rsidRPr="0025251D">
        <w:rPr>
          <w:sz w:val="24"/>
          <w:szCs w:val="24"/>
        </w:rPr>
        <w:t xml:space="preserve"> </w:t>
      </w:r>
      <w:r w:rsidR="006B00F1" w:rsidRPr="0025251D">
        <w:rPr>
          <w:sz w:val="24"/>
          <w:szCs w:val="24"/>
        </w:rPr>
        <w:t>wil</w:t>
      </w:r>
      <w:r w:rsidR="00330971">
        <w:rPr>
          <w:sz w:val="24"/>
          <w:szCs w:val="24"/>
        </w:rPr>
        <w:t xml:space="preserve"> men</w:t>
      </w:r>
      <w:r w:rsidR="006B00F1" w:rsidRPr="0025251D">
        <w:rPr>
          <w:sz w:val="24"/>
          <w:szCs w:val="24"/>
        </w:rPr>
        <w:t xml:space="preserve"> de </w:t>
      </w:r>
      <w:r w:rsidRPr="0025251D">
        <w:rPr>
          <w:sz w:val="24"/>
          <w:szCs w:val="24"/>
        </w:rPr>
        <w:t xml:space="preserve">mogelijkheid </w:t>
      </w:r>
      <w:r w:rsidR="006B00F1" w:rsidRPr="0025251D">
        <w:rPr>
          <w:sz w:val="24"/>
          <w:szCs w:val="24"/>
        </w:rPr>
        <w:t>creëren</w:t>
      </w:r>
      <w:r w:rsidRPr="0025251D">
        <w:rPr>
          <w:sz w:val="24"/>
          <w:szCs w:val="24"/>
        </w:rPr>
        <w:t> </w:t>
      </w:r>
      <w:r w:rsidR="006B00F1" w:rsidRPr="0025251D">
        <w:rPr>
          <w:sz w:val="24"/>
          <w:szCs w:val="24"/>
        </w:rPr>
        <w:t>om</w:t>
      </w:r>
      <w:r w:rsidR="0025251D" w:rsidRPr="0025251D">
        <w:rPr>
          <w:sz w:val="24"/>
          <w:szCs w:val="24"/>
        </w:rPr>
        <w:t xml:space="preserve"> </w:t>
      </w:r>
      <w:r w:rsidRPr="0025251D">
        <w:rPr>
          <w:sz w:val="24"/>
          <w:szCs w:val="24"/>
        </w:rPr>
        <w:t>mee te fietsen, om ook solidair te zijn met kankerpatiënten,  weliswaar in hun eigen omgeving , op hometrainers, op motomeds, rolstoelfietsen, driewielers….Ze fietsen beurtelings een aantal kilometers terwijl er op een groot scherm, een voor hen herkenbaar parcours,  wordt geprojecteerd.</w:t>
      </w:r>
      <w:r w:rsidR="006B00F1" w:rsidRPr="0025251D">
        <w:rPr>
          <w:sz w:val="24"/>
          <w:szCs w:val="24"/>
        </w:rPr>
        <w:t xml:space="preserve"> Dit zal een parcours zijn door Essen zodat de bewoners eventueel door hun straat rijden waar ze vroeger hebben gewoond.</w:t>
      </w:r>
      <w:r w:rsidRPr="0025251D">
        <w:rPr>
          <w:sz w:val="24"/>
          <w:szCs w:val="24"/>
        </w:rPr>
        <w:t xml:space="preserve"> </w:t>
      </w:r>
    </w:p>
    <w:p w14:paraId="6879B1EE" w14:textId="452E21A2" w:rsidR="005B5212" w:rsidRPr="0025251D" w:rsidRDefault="005B5212" w:rsidP="006B00F1">
      <w:pPr>
        <w:pStyle w:val="Lijstalinea"/>
        <w:ind w:left="1080"/>
        <w:rPr>
          <w:sz w:val="24"/>
          <w:szCs w:val="24"/>
        </w:rPr>
      </w:pPr>
      <w:r w:rsidRPr="0025251D">
        <w:rPr>
          <w:sz w:val="24"/>
          <w:szCs w:val="24"/>
        </w:rPr>
        <w:t>Het aantal gefietste kilometers  worden ingegeven via een applicatie en zo fietsen zij op enkele dagen tijd gemakkelijk 1000km bij elkaar.</w:t>
      </w:r>
    </w:p>
    <w:p w14:paraId="1FABF604" w14:textId="58772C48" w:rsidR="005B5212" w:rsidRPr="0025251D" w:rsidRDefault="005B5212" w:rsidP="006B00F1">
      <w:pPr>
        <w:ind w:left="372" w:firstLine="708"/>
        <w:rPr>
          <w:rFonts w:asciiTheme="minorHAnsi" w:eastAsiaTheme="minorHAnsi" w:hAnsiTheme="minorHAnsi" w:cstheme="minorBidi"/>
          <w:sz w:val="24"/>
          <w:lang w:val="nl-BE" w:eastAsia="en-US"/>
        </w:rPr>
      </w:pPr>
      <w:r w:rsidRPr="0025251D">
        <w:rPr>
          <w:rFonts w:asciiTheme="minorHAnsi" w:eastAsiaTheme="minorHAnsi" w:hAnsiTheme="minorHAnsi" w:cstheme="minorBidi"/>
          <w:sz w:val="24"/>
          <w:lang w:val="nl-BE" w:eastAsia="en-US"/>
        </w:rPr>
        <w:t xml:space="preserve">Dit indoor fietsevenement </w:t>
      </w:r>
      <w:r w:rsidR="006B00F1" w:rsidRPr="0025251D">
        <w:rPr>
          <w:rFonts w:asciiTheme="minorHAnsi" w:eastAsiaTheme="minorHAnsi" w:hAnsiTheme="minorHAnsi" w:cstheme="minorBidi"/>
          <w:sz w:val="24"/>
          <w:lang w:val="nl-BE" w:eastAsia="en-US"/>
        </w:rPr>
        <w:t xml:space="preserve">wilt de gemeente organiseren de dagen voor het officieel </w:t>
      </w:r>
      <w:r w:rsidR="00330971">
        <w:rPr>
          <w:rFonts w:asciiTheme="minorHAnsi" w:eastAsiaTheme="minorHAnsi" w:hAnsiTheme="minorHAnsi" w:cstheme="minorBidi"/>
          <w:sz w:val="24"/>
          <w:lang w:val="nl-BE" w:eastAsia="en-US"/>
        </w:rPr>
        <w:t xml:space="preserve">   </w:t>
      </w:r>
      <w:r w:rsidR="006B00F1" w:rsidRPr="0025251D">
        <w:rPr>
          <w:rFonts w:asciiTheme="minorHAnsi" w:eastAsiaTheme="minorHAnsi" w:hAnsiTheme="minorHAnsi" w:cstheme="minorBidi"/>
          <w:sz w:val="24"/>
          <w:lang w:val="nl-BE" w:eastAsia="en-US"/>
        </w:rPr>
        <w:t xml:space="preserve">evenement m.n. op </w:t>
      </w:r>
      <w:r w:rsidRPr="0025251D">
        <w:rPr>
          <w:rFonts w:asciiTheme="minorHAnsi" w:eastAsiaTheme="minorHAnsi" w:hAnsiTheme="minorHAnsi" w:cstheme="minorBidi"/>
          <w:sz w:val="24"/>
          <w:lang w:val="nl-BE" w:eastAsia="en-US"/>
        </w:rPr>
        <w:t xml:space="preserve"> 26, 27</w:t>
      </w:r>
      <w:r w:rsidR="006B00F1" w:rsidRPr="0025251D">
        <w:rPr>
          <w:rFonts w:asciiTheme="minorHAnsi" w:eastAsiaTheme="minorHAnsi" w:hAnsiTheme="minorHAnsi" w:cstheme="minorBidi"/>
          <w:sz w:val="24"/>
          <w:lang w:val="nl-BE" w:eastAsia="en-US"/>
        </w:rPr>
        <w:t xml:space="preserve"> of </w:t>
      </w:r>
      <w:r w:rsidRPr="0025251D">
        <w:rPr>
          <w:rFonts w:asciiTheme="minorHAnsi" w:eastAsiaTheme="minorHAnsi" w:hAnsiTheme="minorHAnsi" w:cstheme="minorBidi"/>
          <w:sz w:val="24"/>
          <w:lang w:val="nl-BE" w:eastAsia="en-US"/>
        </w:rPr>
        <w:t xml:space="preserve">28 mei. </w:t>
      </w:r>
      <w:r w:rsidR="006B00F1" w:rsidRPr="0025251D">
        <w:rPr>
          <w:rFonts w:asciiTheme="minorHAnsi" w:eastAsiaTheme="minorHAnsi" w:hAnsiTheme="minorHAnsi" w:cstheme="minorBidi"/>
          <w:sz w:val="24"/>
          <w:lang w:val="nl-BE" w:eastAsia="en-US"/>
        </w:rPr>
        <w:t xml:space="preserve">Wij zijn nog op zoek naar locaties (woonzorgcentra, LDC’s…) om dit te laten doorgaan. </w:t>
      </w:r>
    </w:p>
    <w:p w14:paraId="2309C947" w14:textId="77777777" w:rsidR="005B5212" w:rsidRPr="0025251D" w:rsidRDefault="005B5212" w:rsidP="006B00F1">
      <w:pPr>
        <w:pStyle w:val="Lijstalinea"/>
        <w:ind w:left="1080"/>
        <w:rPr>
          <w:sz w:val="24"/>
          <w:szCs w:val="24"/>
        </w:rPr>
      </w:pPr>
      <w:r w:rsidRPr="0025251D">
        <w:rPr>
          <w:sz w:val="24"/>
          <w:szCs w:val="24"/>
        </w:rPr>
        <w:t>Deelnemende centra kunnen vrijblijvend fondsen werven.  We denken  aan activiteiten die sfeer brengen , die supporters aantrekken, die mensen samenbrengen  : een pannenkoekennamiddag, soepverkoop, wafelenbak, dessertenbuffet…….de fondsen die ingezameld worden kunnen ten goede  komen aan het  gemeentelijk fietsteam dat 5.500 euro dient in te zamelen.</w:t>
      </w:r>
    </w:p>
    <w:p w14:paraId="497B69C1" w14:textId="77777777" w:rsidR="005B5212" w:rsidRPr="0025251D" w:rsidRDefault="005B5212" w:rsidP="006B00F1">
      <w:pPr>
        <w:pStyle w:val="Lijstalinea"/>
        <w:spacing w:line="216" w:lineRule="auto"/>
        <w:ind w:left="1080"/>
        <w:rPr>
          <w:sz w:val="24"/>
          <w:szCs w:val="24"/>
        </w:rPr>
      </w:pPr>
      <w:r w:rsidRPr="0025251D">
        <w:rPr>
          <w:sz w:val="24"/>
          <w:szCs w:val="24"/>
        </w:rPr>
        <w:t>Ter ondersteuning van het zilveren peloton voorziet Kom op tegen kanker  de “ app” met handleiding ( projectie parcours, kilometertelling) , materiaal voor aankleding van het evenement ( roll up, spandoek, vlag, …) alsook +- 50 medailles en een trofee voor elke deelnemend centrum dat de 1000km bij elkaar fietst . Die trofee kan overhandigd worden op 31 mei,  tijdens het middagstadevenement in Peer..</w:t>
      </w:r>
    </w:p>
    <w:p w14:paraId="01FCBE5F" w14:textId="77777777" w:rsidR="005B5212" w:rsidRPr="0025251D" w:rsidRDefault="005B5212" w:rsidP="006B00F1">
      <w:pPr>
        <w:pStyle w:val="Lijstalinea"/>
        <w:spacing w:line="216" w:lineRule="auto"/>
        <w:ind w:left="1080"/>
        <w:rPr>
          <w:sz w:val="24"/>
          <w:szCs w:val="24"/>
        </w:rPr>
      </w:pPr>
    </w:p>
    <w:p w14:paraId="16850598" w14:textId="2CD9D7E6" w:rsidR="007B7331" w:rsidRPr="00984737" w:rsidRDefault="00330971" w:rsidP="00330971">
      <w:pPr>
        <w:rPr>
          <w:sz w:val="24"/>
        </w:rPr>
      </w:pPr>
      <w:r>
        <w:rPr>
          <w:sz w:val="24"/>
        </w:rPr>
        <w:t xml:space="preserve">Volgende Algemene Vergadering : donderdag </w:t>
      </w:r>
      <w:r>
        <w:rPr>
          <w:b/>
          <w:bCs/>
          <w:sz w:val="24"/>
          <w:u w:val="single"/>
        </w:rPr>
        <w:t>24 april 2025.</w:t>
      </w:r>
      <w:r w:rsidR="00984737">
        <w:rPr>
          <w:b/>
          <w:bCs/>
          <w:sz w:val="24"/>
          <w:u w:val="single"/>
        </w:rPr>
        <w:t xml:space="preserve"> </w:t>
      </w:r>
      <w:r w:rsidR="00984737">
        <w:rPr>
          <w:sz w:val="24"/>
        </w:rPr>
        <w:t>(installatievergadering nieuw bestuur en bevestiging samenstelling van de raad en dagelijks bestuur)</w:t>
      </w:r>
    </w:p>
    <w:p w14:paraId="22799DCA" w14:textId="77777777" w:rsidR="00CD6F8C" w:rsidRDefault="00CD6F8C" w:rsidP="00330971">
      <w:pPr>
        <w:rPr>
          <w:sz w:val="24"/>
        </w:rPr>
      </w:pPr>
    </w:p>
    <w:p w14:paraId="57D40888" w14:textId="77777777" w:rsidR="00CD6F8C" w:rsidRDefault="00CD6F8C" w:rsidP="00330971">
      <w:pPr>
        <w:rPr>
          <w:sz w:val="24"/>
        </w:rPr>
      </w:pPr>
    </w:p>
    <w:p w14:paraId="5FBF71DB" w14:textId="5C861DBE" w:rsidR="00CD6F8C" w:rsidRDefault="00CD6F8C" w:rsidP="00330971">
      <w:pPr>
        <w:rPr>
          <w:sz w:val="24"/>
        </w:rPr>
      </w:pPr>
      <w:r>
        <w:rPr>
          <w:sz w:val="24"/>
        </w:rPr>
        <w:t>Louis Fret,</w:t>
      </w:r>
    </w:p>
    <w:p w14:paraId="6AAA5592" w14:textId="3677D5DE" w:rsidR="00CD6F8C" w:rsidRDefault="00CD6F8C" w:rsidP="00330971">
      <w:pPr>
        <w:rPr>
          <w:sz w:val="24"/>
        </w:rPr>
      </w:pPr>
      <w:r>
        <w:rPr>
          <w:sz w:val="24"/>
        </w:rPr>
        <w:t>Voorzitter</w:t>
      </w:r>
    </w:p>
    <w:p w14:paraId="7AE03B7D" w14:textId="1EA84911" w:rsidR="00CD6F8C" w:rsidRPr="00CD6F8C" w:rsidRDefault="00CD6F8C" w:rsidP="00330971">
      <w:pPr>
        <w:rPr>
          <w:sz w:val="24"/>
        </w:rPr>
      </w:pPr>
      <w:r>
        <w:rPr>
          <w:sz w:val="24"/>
        </w:rPr>
        <w:t>Gemeentelijke Seniorenraad Essen</w:t>
      </w:r>
    </w:p>
    <w:p w14:paraId="720232D7" w14:textId="77777777" w:rsidR="00E00F59" w:rsidRDefault="00E00F59" w:rsidP="00E00F59">
      <w:pPr>
        <w:pBdr>
          <w:bottom w:val="single" w:sz="4" w:space="1" w:color="auto"/>
        </w:pBdr>
        <w:ind w:right="565"/>
        <w:rPr>
          <w:rFonts w:cs="Calibri"/>
          <w:b/>
          <w:smallCaps/>
          <w:sz w:val="22"/>
          <w:szCs w:val="28"/>
          <w:u w:val="single"/>
        </w:rPr>
      </w:pPr>
    </w:p>
    <w:p w14:paraId="6FEF682B" w14:textId="77777777" w:rsidR="00E00F59" w:rsidRDefault="00E00F59" w:rsidP="00E00F59">
      <w:pPr>
        <w:pBdr>
          <w:bottom w:val="single" w:sz="4" w:space="1" w:color="auto"/>
        </w:pBdr>
        <w:ind w:right="565"/>
        <w:rPr>
          <w:rFonts w:cs="Calibri"/>
          <w:b/>
          <w:smallCaps/>
          <w:sz w:val="22"/>
          <w:szCs w:val="28"/>
          <w:u w:val="single"/>
        </w:rPr>
      </w:pPr>
    </w:p>
    <w:p w14:paraId="399E98BA" w14:textId="548E7EB2" w:rsidR="00330971" w:rsidRPr="00330971" w:rsidRDefault="00330971" w:rsidP="00E00F59">
      <w:pPr>
        <w:pBdr>
          <w:bottom w:val="single" w:sz="4" w:space="1" w:color="auto"/>
        </w:pBdr>
        <w:ind w:right="565"/>
        <w:rPr>
          <w:rFonts w:cs="Calibri"/>
          <w:bCs/>
          <w:smallCaps/>
          <w:sz w:val="22"/>
          <w:szCs w:val="28"/>
        </w:rPr>
      </w:pPr>
    </w:p>
    <w:p w14:paraId="67727A23" w14:textId="5BE642CD" w:rsidR="00330971" w:rsidRPr="00330971" w:rsidRDefault="00330971" w:rsidP="00E00F59">
      <w:pPr>
        <w:pBdr>
          <w:bottom w:val="single" w:sz="4" w:space="1" w:color="auto"/>
        </w:pBdr>
        <w:ind w:right="565"/>
        <w:rPr>
          <w:rFonts w:cs="Calibri"/>
          <w:bCs/>
          <w:smallCaps/>
          <w:sz w:val="22"/>
          <w:szCs w:val="28"/>
        </w:rPr>
      </w:pPr>
    </w:p>
    <w:p w14:paraId="6574A185" w14:textId="77777777" w:rsidR="00330971" w:rsidRDefault="00330971" w:rsidP="00E00F59">
      <w:pPr>
        <w:pBdr>
          <w:bottom w:val="single" w:sz="4" w:space="1" w:color="auto"/>
        </w:pBdr>
        <w:ind w:right="565"/>
        <w:rPr>
          <w:rFonts w:cs="Calibri"/>
          <w:b/>
          <w:smallCaps/>
          <w:sz w:val="22"/>
          <w:szCs w:val="28"/>
          <w:u w:val="single"/>
        </w:rPr>
      </w:pPr>
    </w:p>
    <w:sectPr w:rsidR="00330971" w:rsidSect="00BA18E5">
      <w:headerReference w:type="even" r:id="rId10"/>
      <w:headerReference w:type="default" r:id="rId11"/>
      <w:headerReference w:type="first" r:id="rId12"/>
      <w:type w:val="continuous"/>
      <w:pgSz w:w="11906" w:h="16838"/>
      <w:pgMar w:top="2090" w:right="1134"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F5A6" w14:textId="77777777" w:rsidR="00CC4DFC" w:rsidRDefault="00CC4DFC" w:rsidP="004B1E1C">
      <w:r>
        <w:separator/>
      </w:r>
    </w:p>
  </w:endnote>
  <w:endnote w:type="continuationSeparator" w:id="0">
    <w:p w14:paraId="732CA68E" w14:textId="77777777" w:rsidR="00CC4DFC" w:rsidRDefault="00CC4DFC" w:rsidP="004B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8853" w14:textId="77777777" w:rsidR="00CC4DFC" w:rsidRDefault="00CC4DFC" w:rsidP="004B1E1C">
      <w:r>
        <w:separator/>
      </w:r>
    </w:p>
  </w:footnote>
  <w:footnote w:type="continuationSeparator" w:id="0">
    <w:p w14:paraId="06BC8C1F" w14:textId="77777777" w:rsidR="00CC4DFC" w:rsidRDefault="00CC4DFC" w:rsidP="004B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35E71" w14:textId="77777777" w:rsidR="00C70D8C" w:rsidRDefault="00227D5D">
    <w:pPr>
      <w:pStyle w:val="Koptekst"/>
    </w:pPr>
    <w:r>
      <w:rPr>
        <w:noProof/>
      </w:rPr>
      <w:pict w14:anchorId="13251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10" o:spid="_x0000_s1026" type="#_x0000_t75" style="position:absolute;margin-left:0;margin-top:0;width:595.45pt;height:842.05pt;z-index:-251658752;mso-position-horizontal:center;mso-position-horizontal-relative:margin;mso-position-vertical:center;mso-position-vertical-relative:margin" o:allowincell="f">
          <v:imagedata r:id="rId1" o:title="Briefhoof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6D62" w14:textId="77777777" w:rsidR="004B1E1C" w:rsidRDefault="004B1E1C" w:rsidP="004B1E1C">
    <w:pPr>
      <w:pStyle w:val="Koptekst"/>
      <w:ind w:left="-1134" w:righ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F040" w14:textId="77777777" w:rsidR="00C70D8C" w:rsidRDefault="00227D5D">
    <w:pPr>
      <w:pStyle w:val="Koptekst"/>
    </w:pPr>
    <w:r>
      <w:rPr>
        <w:noProof/>
      </w:rPr>
      <w:pict w14:anchorId="12431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54109" o:spid="_x0000_s1025" type="#_x0000_t75" style="position:absolute;margin-left:-56.8pt;margin-top:-104.35pt;width:595.45pt;height:842.05pt;z-index:-251659776;mso-position-horizontal-relative:margin;mso-position-vertical-relative:margin" o:allowincell="f">
          <v:imagedata r:id="rId1" o:title="Briefhoof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13A2"/>
    <w:multiLevelType w:val="hybridMultilevel"/>
    <w:tmpl w:val="B55039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48F3854"/>
    <w:multiLevelType w:val="hybridMultilevel"/>
    <w:tmpl w:val="D7987ABE"/>
    <w:lvl w:ilvl="0" w:tplc="98D22ADC">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290B3ADE"/>
    <w:multiLevelType w:val="hybridMultilevel"/>
    <w:tmpl w:val="3DC40EC6"/>
    <w:lvl w:ilvl="0" w:tplc="87D0DA9C">
      <w:start w:val="1"/>
      <w:numFmt w:val="bullet"/>
      <w:lvlText w:val="-"/>
      <w:lvlJc w:val="left"/>
      <w:pPr>
        <w:ind w:left="1785" w:hanging="360"/>
      </w:pPr>
      <w:rPr>
        <w:rFonts w:ascii="Calibri" w:eastAsia="Times New Roman" w:hAnsi="Calibri" w:cs="Calibri" w:hint="default"/>
      </w:rPr>
    </w:lvl>
    <w:lvl w:ilvl="1" w:tplc="20000003">
      <w:start w:val="1"/>
      <w:numFmt w:val="bullet"/>
      <w:lvlText w:val="o"/>
      <w:lvlJc w:val="left"/>
      <w:pPr>
        <w:ind w:left="2505" w:hanging="360"/>
      </w:pPr>
      <w:rPr>
        <w:rFonts w:ascii="Courier New" w:hAnsi="Courier New" w:cs="Courier New" w:hint="default"/>
      </w:rPr>
    </w:lvl>
    <w:lvl w:ilvl="2" w:tplc="20000005" w:tentative="1">
      <w:start w:val="1"/>
      <w:numFmt w:val="bullet"/>
      <w:lvlText w:val=""/>
      <w:lvlJc w:val="left"/>
      <w:pPr>
        <w:ind w:left="3225" w:hanging="360"/>
      </w:pPr>
      <w:rPr>
        <w:rFonts w:ascii="Wingdings" w:hAnsi="Wingdings" w:hint="default"/>
      </w:rPr>
    </w:lvl>
    <w:lvl w:ilvl="3" w:tplc="20000001" w:tentative="1">
      <w:start w:val="1"/>
      <w:numFmt w:val="bullet"/>
      <w:lvlText w:val=""/>
      <w:lvlJc w:val="left"/>
      <w:pPr>
        <w:ind w:left="3945" w:hanging="360"/>
      </w:pPr>
      <w:rPr>
        <w:rFonts w:ascii="Symbol" w:hAnsi="Symbol" w:hint="default"/>
      </w:rPr>
    </w:lvl>
    <w:lvl w:ilvl="4" w:tplc="20000003" w:tentative="1">
      <w:start w:val="1"/>
      <w:numFmt w:val="bullet"/>
      <w:lvlText w:val="o"/>
      <w:lvlJc w:val="left"/>
      <w:pPr>
        <w:ind w:left="4665" w:hanging="360"/>
      </w:pPr>
      <w:rPr>
        <w:rFonts w:ascii="Courier New" w:hAnsi="Courier New" w:cs="Courier New" w:hint="default"/>
      </w:rPr>
    </w:lvl>
    <w:lvl w:ilvl="5" w:tplc="20000005" w:tentative="1">
      <w:start w:val="1"/>
      <w:numFmt w:val="bullet"/>
      <w:lvlText w:val=""/>
      <w:lvlJc w:val="left"/>
      <w:pPr>
        <w:ind w:left="5385" w:hanging="360"/>
      </w:pPr>
      <w:rPr>
        <w:rFonts w:ascii="Wingdings" w:hAnsi="Wingdings" w:hint="default"/>
      </w:rPr>
    </w:lvl>
    <w:lvl w:ilvl="6" w:tplc="20000001" w:tentative="1">
      <w:start w:val="1"/>
      <w:numFmt w:val="bullet"/>
      <w:lvlText w:val=""/>
      <w:lvlJc w:val="left"/>
      <w:pPr>
        <w:ind w:left="6105" w:hanging="360"/>
      </w:pPr>
      <w:rPr>
        <w:rFonts w:ascii="Symbol" w:hAnsi="Symbol" w:hint="default"/>
      </w:rPr>
    </w:lvl>
    <w:lvl w:ilvl="7" w:tplc="20000003" w:tentative="1">
      <w:start w:val="1"/>
      <w:numFmt w:val="bullet"/>
      <w:lvlText w:val="o"/>
      <w:lvlJc w:val="left"/>
      <w:pPr>
        <w:ind w:left="6825" w:hanging="360"/>
      </w:pPr>
      <w:rPr>
        <w:rFonts w:ascii="Courier New" w:hAnsi="Courier New" w:cs="Courier New" w:hint="default"/>
      </w:rPr>
    </w:lvl>
    <w:lvl w:ilvl="8" w:tplc="20000005" w:tentative="1">
      <w:start w:val="1"/>
      <w:numFmt w:val="bullet"/>
      <w:lvlText w:val=""/>
      <w:lvlJc w:val="left"/>
      <w:pPr>
        <w:ind w:left="7545" w:hanging="360"/>
      </w:pPr>
      <w:rPr>
        <w:rFonts w:ascii="Wingdings" w:hAnsi="Wingdings" w:hint="default"/>
      </w:rPr>
    </w:lvl>
  </w:abstractNum>
  <w:abstractNum w:abstractNumId="3" w15:restartNumberingAfterBreak="0">
    <w:nsid w:val="2F8C4EB9"/>
    <w:multiLevelType w:val="hybridMultilevel"/>
    <w:tmpl w:val="DD04883A"/>
    <w:lvl w:ilvl="0" w:tplc="08130001">
      <w:start w:val="1"/>
      <w:numFmt w:val="bullet"/>
      <w:lvlText w:val=""/>
      <w:lvlJc w:val="left"/>
      <w:pPr>
        <w:ind w:left="765" w:hanging="360"/>
      </w:pPr>
      <w:rPr>
        <w:rFonts w:ascii="Symbol" w:hAnsi="Symbol"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4" w15:restartNumberingAfterBreak="0">
    <w:nsid w:val="37730888"/>
    <w:multiLevelType w:val="hybridMultilevel"/>
    <w:tmpl w:val="FE00F034"/>
    <w:lvl w:ilvl="0" w:tplc="98D22ADC">
      <w:numFmt w:val="bullet"/>
      <w:lvlText w:val="-"/>
      <w:lvlJc w:val="left"/>
      <w:pPr>
        <w:ind w:left="1509" w:hanging="360"/>
      </w:pPr>
      <w:rPr>
        <w:rFonts w:ascii="Calibri" w:eastAsiaTheme="minorHAnsi" w:hAnsi="Calibri" w:cs="Calibri" w:hint="default"/>
      </w:rPr>
    </w:lvl>
    <w:lvl w:ilvl="1" w:tplc="08130003" w:tentative="1">
      <w:start w:val="1"/>
      <w:numFmt w:val="bullet"/>
      <w:lvlText w:val="o"/>
      <w:lvlJc w:val="left"/>
      <w:pPr>
        <w:ind w:left="2229" w:hanging="360"/>
      </w:pPr>
      <w:rPr>
        <w:rFonts w:ascii="Courier New" w:hAnsi="Courier New" w:cs="Courier New" w:hint="default"/>
      </w:rPr>
    </w:lvl>
    <w:lvl w:ilvl="2" w:tplc="08130005" w:tentative="1">
      <w:start w:val="1"/>
      <w:numFmt w:val="bullet"/>
      <w:lvlText w:val=""/>
      <w:lvlJc w:val="left"/>
      <w:pPr>
        <w:ind w:left="2949" w:hanging="360"/>
      </w:pPr>
      <w:rPr>
        <w:rFonts w:ascii="Wingdings" w:hAnsi="Wingdings" w:hint="default"/>
      </w:rPr>
    </w:lvl>
    <w:lvl w:ilvl="3" w:tplc="08130001" w:tentative="1">
      <w:start w:val="1"/>
      <w:numFmt w:val="bullet"/>
      <w:lvlText w:val=""/>
      <w:lvlJc w:val="left"/>
      <w:pPr>
        <w:ind w:left="3669" w:hanging="360"/>
      </w:pPr>
      <w:rPr>
        <w:rFonts w:ascii="Symbol" w:hAnsi="Symbol" w:hint="default"/>
      </w:rPr>
    </w:lvl>
    <w:lvl w:ilvl="4" w:tplc="08130003" w:tentative="1">
      <w:start w:val="1"/>
      <w:numFmt w:val="bullet"/>
      <w:lvlText w:val="o"/>
      <w:lvlJc w:val="left"/>
      <w:pPr>
        <w:ind w:left="4389" w:hanging="360"/>
      </w:pPr>
      <w:rPr>
        <w:rFonts w:ascii="Courier New" w:hAnsi="Courier New" w:cs="Courier New" w:hint="default"/>
      </w:rPr>
    </w:lvl>
    <w:lvl w:ilvl="5" w:tplc="08130005" w:tentative="1">
      <w:start w:val="1"/>
      <w:numFmt w:val="bullet"/>
      <w:lvlText w:val=""/>
      <w:lvlJc w:val="left"/>
      <w:pPr>
        <w:ind w:left="5109" w:hanging="360"/>
      </w:pPr>
      <w:rPr>
        <w:rFonts w:ascii="Wingdings" w:hAnsi="Wingdings" w:hint="default"/>
      </w:rPr>
    </w:lvl>
    <w:lvl w:ilvl="6" w:tplc="08130001" w:tentative="1">
      <w:start w:val="1"/>
      <w:numFmt w:val="bullet"/>
      <w:lvlText w:val=""/>
      <w:lvlJc w:val="left"/>
      <w:pPr>
        <w:ind w:left="5829" w:hanging="360"/>
      </w:pPr>
      <w:rPr>
        <w:rFonts w:ascii="Symbol" w:hAnsi="Symbol" w:hint="default"/>
      </w:rPr>
    </w:lvl>
    <w:lvl w:ilvl="7" w:tplc="08130003" w:tentative="1">
      <w:start w:val="1"/>
      <w:numFmt w:val="bullet"/>
      <w:lvlText w:val="o"/>
      <w:lvlJc w:val="left"/>
      <w:pPr>
        <w:ind w:left="6549" w:hanging="360"/>
      </w:pPr>
      <w:rPr>
        <w:rFonts w:ascii="Courier New" w:hAnsi="Courier New" w:cs="Courier New" w:hint="default"/>
      </w:rPr>
    </w:lvl>
    <w:lvl w:ilvl="8" w:tplc="08130005" w:tentative="1">
      <w:start w:val="1"/>
      <w:numFmt w:val="bullet"/>
      <w:lvlText w:val=""/>
      <w:lvlJc w:val="left"/>
      <w:pPr>
        <w:ind w:left="7269" w:hanging="360"/>
      </w:pPr>
      <w:rPr>
        <w:rFonts w:ascii="Wingdings" w:hAnsi="Wingdings" w:hint="default"/>
      </w:rPr>
    </w:lvl>
  </w:abstractNum>
  <w:abstractNum w:abstractNumId="5" w15:restartNumberingAfterBreak="0">
    <w:nsid w:val="436C4121"/>
    <w:multiLevelType w:val="hybridMultilevel"/>
    <w:tmpl w:val="6D221F14"/>
    <w:lvl w:ilvl="0" w:tplc="B8B453D4">
      <w:numFmt w:val="bullet"/>
      <w:lvlText w:val="-"/>
      <w:lvlJc w:val="left"/>
      <w:pPr>
        <w:ind w:left="720" w:hanging="360"/>
      </w:pPr>
      <w:rPr>
        <w:rFonts w:ascii="Arial" w:eastAsia="Times New Roman" w:hAnsi="Arial" w:cs="Arial" w:hint="default"/>
        <w:u w:val="singl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4E36AF4"/>
    <w:multiLevelType w:val="hybridMultilevel"/>
    <w:tmpl w:val="44E8ED8A"/>
    <w:lvl w:ilvl="0" w:tplc="BC8CDA96">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54A50D2E"/>
    <w:multiLevelType w:val="hybridMultilevel"/>
    <w:tmpl w:val="6F1638E8"/>
    <w:lvl w:ilvl="0" w:tplc="3D0EBFFA">
      <w:start w:val="80"/>
      <w:numFmt w:val="bullet"/>
      <w:lvlText w:val="-"/>
      <w:lvlJc w:val="left"/>
      <w:pPr>
        <w:ind w:left="1080" w:hanging="360"/>
      </w:pPr>
      <w:rPr>
        <w:rFonts w:ascii="Aptos" w:eastAsiaTheme="minorHAnsi" w:hAnsi="Aptos"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num w:numId="1" w16cid:durableId="932054625">
    <w:abstractNumId w:val="3"/>
  </w:num>
  <w:num w:numId="2" w16cid:durableId="1450777563">
    <w:abstractNumId w:val="5"/>
  </w:num>
  <w:num w:numId="3" w16cid:durableId="114296894">
    <w:abstractNumId w:val="2"/>
  </w:num>
  <w:num w:numId="4" w16cid:durableId="1179194810">
    <w:abstractNumId w:val="0"/>
  </w:num>
  <w:num w:numId="5" w16cid:durableId="1128204835">
    <w:abstractNumId w:val="7"/>
  </w:num>
  <w:num w:numId="6" w16cid:durableId="968512128">
    <w:abstractNumId w:val="1"/>
  </w:num>
  <w:num w:numId="7" w16cid:durableId="155073454">
    <w:abstractNumId w:val="4"/>
  </w:num>
  <w:num w:numId="8" w16cid:durableId="697051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D3D"/>
    <w:rsid w:val="000020FC"/>
    <w:rsid w:val="000162D5"/>
    <w:rsid w:val="00023969"/>
    <w:rsid w:val="00051B6A"/>
    <w:rsid w:val="000532F0"/>
    <w:rsid w:val="00085B68"/>
    <w:rsid w:val="00092919"/>
    <w:rsid w:val="000A62BD"/>
    <w:rsid w:val="000B34AC"/>
    <w:rsid w:val="000B54CC"/>
    <w:rsid w:val="000C5D4F"/>
    <w:rsid w:val="000D634D"/>
    <w:rsid w:val="000D6F1E"/>
    <w:rsid w:val="000E1D39"/>
    <w:rsid w:val="000E47EC"/>
    <w:rsid w:val="00101806"/>
    <w:rsid w:val="0010624A"/>
    <w:rsid w:val="00117009"/>
    <w:rsid w:val="00133815"/>
    <w:rsid w:val="00141BF9"/>
    <w:rsid w:val="00150793"/>
    <w:rsid w:val="001741BE"/>
    <w:rsid w:val="00176076"/>
    <w:rsid w:val="00187845"/>
    <w:rsid w:val="00193A14"/>
    <w:rsid w:val="001A071C"/>
    <w:rsid w:val="001B0E03"/>
    <w:rsid w:val="001C2749"/>
    <w:rsid w:val="001E1EDA"/>
    <w:rsid w:val="001E2844"/>
    <w:rsid w:val="00200E65"/>
    <w:rsid w:val="0020246D"/>
    <w:rsid w:val="002267F3"/>
    <w:rsid w:val="00227D5D"/>
    <w:rsid w:val="00247AE6"/>
    <w:rsid w:val="0025251D"/>
    <w:rsid w:val="00262944"/>
    <w:rsid w:val="002659CC"/>
    <w:rsid w:val="00266FF7"/>
    <w:rsid w:val="00274937"/>
    <w:rsid w:val="002802A2"/>
    <w:rsid w:val="00280380"/>
    <w:rsid w:val="00294A16"/>
    <w:rsid w:val="00296B8F"/>
    <w:rsid w:val="002A1309"/>
    <w:rsid w:val="002A1D9B"/>
    <w:rsid w:val="002A5681"/>
    <w:rsid w:val="002B5044"/>
    <w:rsid w:val="002B5A0D"/>
    <w:rsid w:val="002B6A62"/>
    <w:rsid w:val="002E3CA0"/>
    <w:rsid w:val="002F3C0D"/>
    <w:rsid w:val="002F49B7"/>
    <w:rsid w:val="00306A9A"/>
    <w:rsid w:val="003229FB"/>
    <w:rsid w:val="00330971"/>
    <w:rsid w:val="003341F2"/>
    <w:rsid w:val="00341CD3"/>
    <w:rsid w:val="003605FB"/>
    <w:rsid w:val="00362F33"/>
    <w:rsid w:val="003773CE"/>
    <w:rsid w:val="0038321F"/>
    <w:rsid w:val="00384139"/>
    <w:rsid w:val="003A292D"/>
    <w:rsid w:val="003A6FAA"/>
    <w:rsid w:val="003C1E0D"/>
    <w:rsid w:val="003C3098"/>
    <w:rsid w:val="003E61C0"/>
    <w:rsid w:val="003E7442"/>
    <w:rsid w:val="003F335D"/>
    <w:rsid w:val="003F3721"/>
    <w:rsid w:val="0040597D"/>
    <w:rsid w:val="00422E8A"/>
    <w:rsid w:val="00440978"/>
    <w:rsid w:val="00445CD4"/>
    <w:rsid w:val="00446326"/>
    <w:rsid w:val="004470FE"/>
    <w:rsid w:val="00453143"/>
    <w:rsid w:val="0045616A"/>
    <w:rsid w:val="004847A1"/>
    <w:rsid w:val="00487C41"/>
    <w:rsid w:val="00494A72"/>
    <w:rsid w:val="00495383"/>
    <w:rsid w:val="004B1E1C"/>
    <w:rsid w:val="004B3B56"/>
    <w:rsid w:val="004C57F5"/>
    <w:rsid w:val="004D3C48"/>
    <w:rsid w:val="004E7189"/>
    <w:rsid w:val="004F1699"/>
    <w:rsid w:val="004F7D11"/>
    <w:rsid w:val="00502100"/>
    <w:rsid w:val="0050461F"/>
    <w:rsid w:val="00506A38"/>
    <w:rsid w:val="00514053"/>
    <w:rsid w:val="0051648B"/>
    <w:rsid w:val="00540D20"/>
    <w:rsid w:val="005427E2"/>
    <w:rsid w:val="00545E61"/>
    <w:rsid w:val="005527C7"/>
    <w:rsid w:val="00556ECF"/>
    <w:rsid w:val="00561A75"/>
    <w:rsid w:val="00580FEF"/>
    <w:rsid w:val="00584BD0"/>
    <w:rsid w:val="00591F98"/>
    <w:rsid w:val="005920EE"/>
    <w:rsid w:val="005929F4"/>
    <w:rsid w:val="00595B9B"/>
    <w:rsid w:val="005B09CA"/>
    <w:rsid w:val="005B3086"/>
    <w:rsid w:val="005B5212"/>
    <w:rsid w:val="005B6482"/>
    <w:rsid w:val="005B77C0"/>
    <w:rsid w:val="005C329F"/>
    <w:rsid w:val="005C6292"/>
    <w:rsid w:val="005D2301"/>
    <w:rsid w:val="005F48A6"/>
    <w:rsid w:val="00610999"/>
    <w:rsid w:val="00614FFD"/>
    <w:rsid w:val="00622847"/>
    <w:rsid w:val="00631766"/>
    <w:rsid w:val="00634F18"/>
    <w:rsid w:val="006501B9"/>
    <w:rsid w:val="006508F0"/>
    <w:rsid w:val="00663AAD"/>
    <w:rsid w:val="006743A2"/>
    <w:rsid w:val="006969F1"/>
    <w:rsid w:val="006B00F1"/>
    <w:rsid w:val="006C24C1"/>
    <w:rsid w:val="006C5D3D"/>
    <w:rsid w:val="006E127E"/>
    <w:rsid w:val="006E6F03"/>
    <w:rsid w:val="006F2506"/>
    <w:rsid w:val="006F5905"/>
    <w:rsid w:val="007009DA"/>
    <w:rsid w:val="007178C2"/>
    <w:rsid w:val="007211DC"/>
    <w:rsid w:val="00725616"/>
    <w:rsid w:val="00734F62"/>
    <w:rsid w:val="0074184D"/>
    <w:rsid w:val="00747F6F"/>
    <w:rsid w:val="007519FF"/>
    <w:rsid w:val="00763BBB"/>
    <w:rsid w:val="0077004B"/>
    <w:rsid w:val="00775151"/>
    <w:rsid w:val="00775BAA"/>
    <w:rsid w:val="00780CC9"/>
    <w:rsid w:val="007914D6"/>
    <w:rsid w:val="007930BB"/>
    <w:rsid w:val="007A72D3"/>
    <w:rsid w:val="007B7331"/>
    <w:rsid w:val="007C03E6"/>
    <w:rsid w:val="007C4128"/>
    <w:rsid w:val="007D6218"/>
    <w:rsid w:val="00805EB1"/>
    <w:rsid w:val="00807753"/>
    <w:rsid w:val="008422FF"/>
    <w:rsid w:val="0084379B"/>
    <w:rsid w:val="00850B81"/>
    <w:rsid w:val="00853427"/>
    <w:rsid w:val="00876755"/>
    <w:rsid w:val="008A044D"/>
    <w:rsid w:val="008B6148"/>
    <w:rsid w:val="008B6844"/>
    <w:rsid w:val="008B7607"/>
    <w:rsid w:val="008C4DA4"/>
    <w:rsid w:val="008D3D34"/>
    <w:rsid w:val="008E4C14"/>
    <w:rsid w:val="008E588F"/>
    <w:rsid w:val="00912666"/>
    <w:rsid w:val="009156D5"/>
    <w:rsid w:val="00922461"/>
    <w:rsid w:val="009278A6"/>
    <w:rsid w:val="009463A2"/>
    <w:rsid w:val="00946A14"/>
    <w:rsid w:val="00951802"/>
    <w:rsid w:val="00951F1E"/>
    <w:rsid w:val="00974B6D"/>
    <w:rsid w:val="00984737"/>
    <w:rsid w:val="009A002F"/>
    <w:rsid w:val="009A22D0"/>
    <w:rsid w:val="009C11F7"/>
    <w:rsid w:val="009F0E56"/>
    <w:rsid w:val="009F50EB"/>
    <w:rsid w:val="00A11013"/>
    <w:rsid w:val="00A12A33"/>
    <w:rsid w:val="00A14894"/>
    <w:rsid w:val="00A2091D"/>
    <w:rsid w:val="00A23AC6"/>
    <w:rsid w:val="00A34D25"/>
    <w:rsid w:val="00A42081"/>
    <w:rsid w:val="00A60144"/>
    <w:rsid w:val="00A657FD"/>
    <w:rsid w:val="00A80D11"/>
    <w:rsid w:val="00AB2D3D"/>
    <w:rsid w:val="00AB6B14"/>
    <w:rsid w:val="00AC4067"/>
    <w:rsid w:val="00B00081"/>
    <w:rsid w:val="00B077DB"/>
    <w:rsid w:val="00B26AAA"/>
    <w:rsid w:val="00B33ACD"/>
    <w:rsid w:val="00B33B2B"/>
    <w:rsid w:val="00B37A80"/>
    <w:rsid w:val="00B61395"/>
    <w:rsid w:val="00B6355A"/>
    <w:rsid w:val="00B73E1D"/>
    <w:rsid w:val="00B747D8"/>
    <w:rsid w:val="00B7593D"/>
    <w:rsid w:val="00B803B4"/>
    <w:rsid w:val="00B83955"/>
    <w:rsid w:val="00B95D3D"/>
    <w:rsid w:val="00BA18E5"/>
    <w:rsid w:val="00BA7B6E"/>
    <w:rsid w:val="00BC52BA"/>
    <w:rsid w:val="00BD2A15"/>
    <w:rsid w:val="00BF4ABE"/>
    <w:rsid w:val="00C0229B"/>
    <w:rsid w:val="00C121EE"/>
    <w:rsid w:val="00C1233D"/>
    <w:rsid w:val="00C333FE"/>
    <w:rsid w:val="00C33F07"/>
    <w:rsid w:val="00C36505"/>
    <w:rsid w:val="00C51C4B"/>
    <w:rsid w:val="00C70D8C"/>
    <w:rsid w:val="00C85D24"/>
    <w:rsid w:val="00C8672A"/>
    <w:rsid w:val="00C87B4E"/>
    <w:rsid w:val="00C9133E"/>
    <w:rsid w:val="00C94448"/>
    <w:rsid w:val="00CC4DFC"/>
    <w:rsid w:val="00CC68A0"/>
    <w:rsid w:val="00CD6F8C"/>
    <w:rsid w:val="00CE04D2"/>
    <w:rsid w:val="00CF1BAA"/>
    <w:rsid w:val="00CF2868"/>
    <w:rsid w:val="00CF4C8B"/>
    <w:rsid w:val="00D05505"/>
    <w:rsid w:val="00D17828"/>
    <w:rsid w:val="00D34DFD"/>
    <w:rsid w:val="00D404C2"/>
    <w:rsid w:val="00D4366C"/>
    <w:rsid w:val="00D537F7"/>
    <w:rsid w:val="00D644C6"/>
    <w:rsid w:val="00D72C3F"/>
    <w:rsid w:val="00D7541C"/>
    <w:rsid w:val="00DA067F"/>
    <w:rsid w:val="00DA183E"/>
    <w:rsid w:val="00DA6DE3"/>
    <w:rsid w:val="00DB343F"/>
    <w:rsid w:val="00DB57A2"/>
    <w:rsid w:val="00DC18A0"/>
    <w:rsid w:val="00DD22CB"/>
    <w:rsid w:val="00DD313F"/>
    <w:rsid w:val="00DD32F9"/>
    <w:rsid w:val="00DD5E26"/>
    <w:rsid w:val="00DE72BD"/>
    <w:rsid w:val="00E00F59"/>
    <w:rsid w:val="00E40741"/>
    <w:rsid w:val="00E538C0"/>
    <w:rsid w:val="00E60F40"/>
    <w:rsid w:val="00E61135"/>
    <w:rsid w:val="00E63F0F"/>
    <w:rsid w:val="00E703AF"/>
    <w:rsid w:val="00E77E6B"/>
    <w:rsid w:val="00E8130B"/>
    <w:rsid w:val="00E81F5C"/>
    <w:rsid w:val="00EB2264"/>
    <w:rsid w:val="00EC1FDA"/>
    <w:rsid w:val="00EC6AE5"/>
    <w:rsid w:val="00ED6151"/>
    <w:rsid w:val="00EF0CEA"/>
    <w:rsid w:val="00F02D9E"/>
    <w:rsid w:val="00F136B7"/>
    <w:rsid w:val="00F1505C"/>
    <w:rsid w:val="00F2208B"/>
    <w:rsid w:val="00F22C10"/>
    <w:rsid w:val="00F355D2"/>
    <w:rsid w:val="00F472F4"/>
    <w:rsid w:val="00F51159"/>
    <w:rsid w:val="00F54712"/>
    <w:rsid w:val="00F80A09"/>
    <w:rsid w:val="00F82471"/>
    <w:rsid w:val="00F87DB4"/>
    <w:rsid w:val="00F93B76"/>
    <w:rsid w:val="00FA1941"/>
    <w:rsid w:val="00FA72A8"/>
    <w:rsid w:val="00FC7855"/>
    <w:rsid w:val="00FE12FB"/>
    <w:rsid w:val="00FF37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3CDB"/>
  <w15:chartTrackingRefBased/>
  <w15:docId w15:val="{A6E69C1B-114C-46CB-9964-651B3D29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4A16"/>
    <w:rPr>
      <w:rFonts w:ascii="Calibri" w:hAnsi="Calibri"/>
      <w:szCs w:val="24"/>
      <w:lang w:val="nl-NL" w:eastAsia="nl-NL"/>
    </w:rPr>
  </w:style>
  <w:style w:type="paragraph" w:styleId="Kop2">
    <w:name w:val="heading 2"/>
    <w:basedOn w:val="Standaard"/>
    <w:next w:val="Standaard"/>
    <w:link w:val="Kop2Char"/>
    <w:qFormat/>
    <w:rsid w:val="00E00F59"/>
    <w:pPr>
      <w:keepNext/>
      <w:pBdr>
        <w:bottom w:val="single" w:sz="4" w:space="1" w:color="000080"/>
      </w:pBdr>
      <w:ind w:left="1134" w:hanging="1134"/>
      <w:outlineLvl w:val="1"/>
    </w:pPr>
    <w:rPr>
      <w:rFonts w:ascii="Arial" w:hAnsi="Arial" w:cs="Arial"/>
      <w:b/>
      <w:bCs/>
      <w:lang w:val="fr-FR"/>
    </w:rPr>
  </w:style>
  <w:style w:type="paragraph" w:styleId="Kop3">
    <w:name w:val="heading 3"/>
    <w:basedOn w:val="Standaard"/>
    <w:next w:val="Standaard"/>
    <w:link w:val="Kop3Char"/>
    <w:qFormat/>
    <w:rsid w:val="00E00F59"/>
    <w:pPr>
      <w:keepNext/>
      <w:outlineLvl w:val="2"/>
    </w:pPr>
    <w:rPr>
      <w:rFonts w:ascii="Arial" w:hAnsi="Arial" w:cs="Arial"/>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17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4B1E1C"/>
    <w:pPr>
      <w:tabs>
        <w:tab w:val="center" w:pos="4536"/>
        <w:tab w:val="right" w:pos="9072"/>
      </w:tabs>
    </w:pPr>
  </w:style>
  <w:style w:type="character" w:customStyle="1" w:styleId="KoptekstChar">
    <w:name w:val="Koptekst Char"/>
    <w:link w:val="Koptekst"/>
    <w:rsid w:val="004B1E1C"/>
    <w:rPr>
      <w:sz w:val="24"/>
      <w:szCs w:val="24"/>
      <w:lang w:val="nl-NL"/>
    </w:rPr>
  </w:style>
  <w:style w:type="paragraph" w:styleId="Voettekst">
    <w:name w:val="footer"/>
    <w:basedOn w:val="Standaard"/>
    <w:link w:val="VoettekstChar"/>
    <w:rsid w:val="004B1E1C"/>
    <w:pPr>
      <w:tabs>
        <w:tab w:val="center" w:pos="4536"/>
        <w:tab w:val="right" w:pos="9072"/>
      </w:tabs>
    </w:pPr>
  </w:style>
  <w:style w:type="character" w:customStyle="1" w:styleId="VoettekstChar">
    <w:name w:val="Voettekst Char"/>
    <w:link w:val="Voettekst"/>
    <w:rsid w:val="004B1E1C"/>
    <w:rPr>
      <w:sz w:val="24"/>
      <w:szCs w:val="24"/>
      <w:lang w:val="nl-NL"/>
    </w:rPr>
  </w:style>
  <w:style w:type="character" w:styleId="Hyperlink">
    <w:name w:val="Hyperlink"/>
    <w:rsid w:val="00341CD3"/>
    <w:rPr>
      <w:color w:val="0563C1"/>
      <w:u w:val="single"/>
    </w:rPr>
  </w:style>
  <w:style w:type="character" w:styleId="Onopgelostemelding">
    <w:name w:val="Unresolved Mention"/>
    <w:uiPriority w:val="99"/>
    <w:semiHidden/>
    <w:unhideWhenUsed/>
    <w:rsid w:val="00341CD3"/>
    <w:rPr>
      <w:color w:val="605E5C"/>
      <w:shd w:val="clear" w:color="auto" w:fill="E1DFDD"/>
    </w:rPr>
  </w:style>
  <w:style w:type="character" w:styleId="Tekstvantijdelijkeaanduiding">
    <w:name w:val="Placeholder Text"/>
    <w:uiPriority w:val="99"/>
    <w:semiHidden/>
    <w:rsid w:val="00850B81"/>
    <w:rPr>
      <w:color w:val="808080"/>
    </w:rPr>
  </w:style>
  <w:style w:type="character" w:customStyle="1" w:styleId="Calibri">
    <w:name w:val="Calibri"/>
    <w:uiPriority w:val="1"/>
    <w:rsid w:val="00850B81"/>
    <w:rPr>
      <w:rFonts w:ascii="Calibri" w:hAnsi="Calibri"/>
      <w:sz w:val="20"/>
    </w:rPr>
  </w:style>
  <w:style w:type="paragraph" w:styleId="Lijstalinea">
    <w:name w:val="List Paragraph"/>
    <w:basedOn w:val="Standaard"/>
    <w:uiPriority w:val="34"/>
    <w:qFormat/>
    <w:rsid w:val="008D3D34"/>
    <w:pPr>
      <w:spacing w:after="160" w:line="259" w:lineRule="auto"/>
      <w:ind w:left="720"/>
      <w:contextualSpacing/>
    </w:pPr>
    <w:rPr>
      <w:rFonts w:asciiTheme="minorHAnsi" w:eastAsiaTheme="minorHAnsi" w:hAnsiTheme="minorHAnsi" w:cstheme="minorBidi"/>
      <w:sz w:val="22"/>
      <w:szCs w:val="22"/>
      <w:lang w:val="nl-BE" w:eastAsia="en-US"/>
    </w:rPr>
  </w:style>
  <w:style w:type="character" w:customStyle="1" w:styleId="Kop2Char">
    <w:name w:val="Kop 2 Char"/>
    <w:basedOn w:val="Standaardalinea-lettertype"/>
    <w:link w:val="Kop2"/>
    <w:rsid w:val="00E00F59"/>
    <w:rPr>
      <w:rFonts w:ascii="Arial" w:hAnsi="Arial" w:cs="Arial"/>
      <w:b/>
      <w:bCs/>
      <w:szCs w:val="24"/>
      <w:lang w:val="fr-FR" w:eastAsia="nl-NL"/>
    </w:rPr>
  </w:style>
  <w:style w:type="character" w:customStyle="1" w:styleId="Kop3Char">
    <w:name w:val="Kop 3 Char"/>
    <w:basedOn w:val="Standaardalinea-lettertype"/>
    <w:link w:val="Kop3"/>
    <w:rsid w:val="00E00F59"/>
    <w:rPr>
      <w:rFonts w:ascii="Arial" w:hAnsi="Arial" w:cs="Arial"/>
      <w:b/>
      <w:smallCaps/>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69140">
      <w:bodyDiv w:val="1"/>
      <w:marLeft w:val="0"/>
      <w:marRight w:val="0"/>
      <w:marTop w:val="0"/>
      <w:marBottom w:val="0"/>
      <w:divBdr>
        <w:top w:val="none" w:sz="0" w:space="0" w:color="auto"/>
        <w:left w:val="none" w:sz="0" w:space="0" w:color="auto"/>
        <w:bottom w:val="none" w:sz="0" w:space="0" w:color="auto"/>
        <w:right w:val="none" w:sz="0" w:space="0" w:color="auto"/>
      </w:divBdr>
    </w:div>
    <w:div w:id="411706817">
      <w:bodyDiv w:val="1"/>
      <w:marLeft w:val="0"/>
      <w:marRight w:val="0"/>
      <w:marTop w:val="0"/>
      <w:marBottom w:val="0"/>
      <w:divBdr>
        <w:top w:val="none" w:sz="0" w:space="0" w:color="auto"/>
        <w:left w:val="none" w:sz="0" w:space="0" w:color="auto"/>
        <w:bottom w:val="none" w:sz="0" w:space="0" w:color="auto"/>
        <w:right w:val="none" w:sz="0" w:space="0" w:color="auto"/>
      </w:divBdr>
    </w:div>
    <w:div w:id="495147813">
      <w:bodyDiv w:val="1"/>
      <w:marLeft w:val="0"/>
      <w:marRight w:val="0"/>
      <w:marTop w:val="0"/>
      <w:marBottom w:val="0"/>
      <w:divBdr>
        <w:top w:val="none" w:sz="0" w:space="0" w:color="auto"/>
        <w:left w:val="none" w:sz="0" w:space="0" w:color="auto"/>
        <w:bottom w:val="none" w:sz="0" w:space="0" w:color="auto"/>
        <w:right w:val="none" w:sz="0" w:space="0" w:color="auto"/>
      </w:divBdr>
      <w:divsChild>
        <w:div w:id="17242334">
          <w:marLeft w:val="0"/>
          <w:marRight w:val="0"/>
          <w:marTop w:val="0"/>
          <w:marBottom w:val="0"/>
          <w:divBdr>
            <w:top w:val="none" w:sz="0" w:space="0" w:color="auto"/>
            <w:left w:val="none" w:sz="0" w:space="0" w:color="auto"/>
            <w:bottom w:val="none" w:sz="0" w:space="0" w:color="auto"/>
            <w:right w:val="none" w:sz="0" w:space="0" w:color="auto"/>
          </w:divBdr>
        </w:div>
        <w:div w:id="1251356615">
          <w:marLeft w:val="0"/>
          <w:marRight w:val="0"/>
          <w:marTop w:val="0"/>
          <w:marBottom w:val="240"/>
          <w:divBdr>
            <w:top w:val="single" w:sz="6" w:space="12" w:color="B8AEA4"/>
            <w:left w:val="none" w:sz="0" w:space="0" w:color="auto"/>
            <w:bottom w:val="none" w:sz="0" w:space="0" w:color="auto"/>
            <w:right w:val="none" w:sz="0" w:space="0" w:color="auto"/>
          </w:divBdr>
        </w:div>
      </w:divsChild>
    </w:div>
    <w:div w:id="1355764526">
      <w:bodyDiv w:val="1"/>
      <w:marLeft w:val="0"/>
      <w:marRight w:val="0"/>
      <w:marTop w:val="0"/>
      <w:marBottom w:val="0"/>
      <w:divBdr>
        <w:top w:val="none" w:sz="0" w:space="0" w:color="auto"/>
        <w:left w:val="none" w:sz="0" w:space="0" w:color="auto"/>
        <w:bottom w:val="none" w:sz="0" w:space="0" w:color="auto"/>
        <w:right w:val="none" w:sz="0" w:space="0" w:color="auto"/>
      </w:divBdr>
    </w:div>
    <w:div w:id="1490440546">
      <w:bodyDiv w:val="1"/>
      <w:marLeft w:val="0"/>
      <w:marRight w:val="0"/>
      <w:marTop w:val="0"/>
      <w:marBottom w:val="0"/>
      <w:divBdr>
        <w:top w:val="none" w:sz="0" w:space="0" w:color="auto"/>
        <w:left w:val="none" w:sz="0" w:space="0" w:color="auto"/>
        <w:bottom w:val="none" w:sz="0" w:space="0" w:color="auto"/>
        <w:right w:val="none" w:sz="0" w:space="0" w:color="auto"/>
      </w:divBdr>
    </w:div>
    <w:div w:id="1700930420">
      <w:bodyDiv w:val="1"/>
      <w:marLeft w:val="0"/>
      <w:marRight w:val="0"/>
      <w:marTop w:val="0"/>
      <w:marBottom w:val="0"/>
      <w:divBdr>
        <w:top w:val="none" w:sz="0" w:space="0" w:color="auto"/>
        <w:left w:val="none" w:sz="0" w:space="0" w:color="auto"/>
        <w:bottom w:val="none" w:sz="0" w:space="0" w:color="auto"/>
        <w:right w:val="none" w:sz="0" w:space="0" w:color="auto"/>
      </w:divBdr>
    </w:div>
    <w:div w:id="1810589575">
      <w:bodyDiv w:val="1"/>
      <w:marLeft w:val="0"/>
      <w:marRight w:val="0"/>
      <w:marTop w:val="0"/>
      <w:marBottom w:val="0"/>
      <w:divBdr>
        <w:top w:val="none" w:sz="0" w:space="0" w:color="auto"/>
        <w:left w:val="none" w:sz="0" w:space="0" w:color="auto"/>
        <w:bottom w:val="none" w:sz="0" w:space="0" w:color="auto"/>
        <w:right w:val="none" w:sz="0" w:space="0" w:color="auto"/>
      </w:divBdr>
    </w:div>
    <w:div w:id="1990552662">
      <w:bodyDiv w:val="1"/>
      <w:marLeft w:val="0"/>
      <w:marRight w:val="0"/>
      <w:marTop w:val="0"/>
      <w:marBottom w:val="0"/>
      <w:divBdr>
        <w:top w:val="none" w:sz="0" w:space="0" w:color="auto"/>
        <w:left w:val="none" w:sz="0" w:space="0" w:color="auto"/>
        <w:bottom w:val="none" w:sz="0" w:space="0" w:color="auto"/>
        <w:right w:val="none" w:sz="0" w:space="0" w:color="auto"/>
      </w:divBdr>
    </w:div>
    <w:div w:id="2095467141">
      <w:bodyDiv w:val="1"/>
      <w:marLeft w:val="0"/>
      <w:marRight w:val="0"/>
      <w:marTop w:val="0"/>
      <w:marBottom w:val="0"/>
      <w:divBdr>
        <w:top w:val="none" w:sz="0" w:space="0" w:color="auto"/>
        <w:left w:val="none" w:sz="0" w:space="0" w:color="auto"/>
        <w:bottom w:val="none" w:sz="0" w:space="0" w:color="auto"/>
        <w:right w:val="none" w:sz="0" w:space="0" w:color="auto"/>
      </w:divBdr>
    </w:div>
    <w:div w:id="2134057500">
      <w:bodyDiv w:val="1"/>
      <w:marLeft w:val="0"/>
      <w:marRight w:val="0"/>
      <w:marTop w:val="0"/>
      <w:marBottom w:val="0"/>
      <w:divBdr>
        <w:top w:val="none" w:sz="0" w:space="0" w:color="auto"/>
        <w:left w:val="none" w:sz="0" w:space="0" w:color="auto"/>
        <w:bottom w:val="none" w:sz="0" w:space="0" w:color="auto"/>
        <w:right w:val="none" w:sz="0" w:space="0" w:color="auto"/>
      </w:divBdr>
      <w:divsChild>
        <w:div w:id="387653929">
          <w:marLeft w:val="0"/>
          <w:marRight w:val="0"/>
          <w:marTop w:val="0"/>
          <w:marBottom w:val="240"/>
          <w:divBdr>
            <w:top w:val="single" w:sz="6" w:space="12" w:color="B8AEA4"/>
            <w:left w:val="none" w:sz="0" w:space="0" w:color="auto"/>
            <w:bottom w:val="none" w:sz="0" w:space="0" w:color="auto"/>
            <w:right w:val="none" w:sz="0" w:space="0" w:color="auto"/>
          </w:divBdr>
        </w:div>
        <w:div w:id="1096097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kna.be/een-huisar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erstelijnszone.be/eerstelijnszone-noorderkempen"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vancaelenberge\Downloads\sjabloon-brief-gemeente-verifieer%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6C691B6B76458786BA3EEC2F96486C"/>
        <w:category>
          <w:name w:val="Algemeen"/>
          <w:gallery w:val="placeholder"/>
        </w:category>
        <w:types>
          <w:type w:val="bbPlcHdr"/>
        </w:types>
        <w:behaviors>
          <w:behavior w:val="content"/>
        </w:behaviors>
        <w:guid w:val="{FC679259-F69A-462E-A482-85F593726223}"/>
      </w:docPartPr>
      <w:docPartBody>
        <w:p w:rsidR="00BB62A3" w:rsidRDefault="00BB62A3" w:rsidP="00BB62A3">
          <w:pPr>
            <w:pStyle w:val="146C691B6B76458786BA3EEC2F96486C"/>
          </w:pPr>
          <w:r w:rsidRPr="005346E6">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BB377077-DE2A-41F1-B159-7CAB03A46266}"/>
      </w:docPartPr>
      <w:docPartBody>
        <w:p w:rsidR="00C64D9D" w:rsidRDefault="00C64D9D">
          <w:r w:rsidRPr="00881832">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98"/>
    <w:rsid w:val="003F335D"/>
    <w:rsid w:val="004F7D11"/>
    <w:rsid w:val="00723298"/>
    <w:rsid w:val="00747F6F"/>
    <w:rsid w:val="009C5CBF"/>
    <w:rsid w:val="00B95D3D"/>
    <w:rsid w:val="00BB62A3"/>
    <w:rsid w:val="00C64D9D"/>
    <w:rsid w:val="00DA067F"/>
    <w:rsid w:val="00DD22CB"/>
    <w:rsid w:val="00E8130B"/>
    <w:rsid w:val="00EC6A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C64D9D"/>
    <w:rPr>
      <w:color w:val="808080"/>
    </w:rPr>
  </w:style>
  <w:style w:type="paragraph" w:customStyle="1" w:styleId="146C691B6B76458786BA3EEC2F96486C">
    <w:name w:val="146C691B6B76458786BA3EEC2F96486C"/>
    <w:rsid w:val="00BB62A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E6082-A00E-4014-842F-68060DDFC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sjabloon-brief-gemeente-verifieer (2)</Template>
  <TotalTime>0</TotalTime>
  <Pages>8</Pages>
  <Words>2613</Words>
  <Characters>14182</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Essen, 11 juni 2013</vt:lpstr>
    </vt:vector>
  </TitlesOfParts>
  <Company>Gemeentebestuur Essen</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 11 juni 2013</dc:title>
  <dc:subject/>
  <dc:creator>Tom Van Caelenberge</dc:creator>
  <cp:keywords/>
  <cp:lastModifiedBy>Chantal Quick</cp:lastModifiedBy>
  <cp:revision>4</cp:revision>
  <cp:lastPrinted>2020-09-07T08:47:00Z</cp:lastPrinted>
  <dcterms:created xsi:type="dcterms:W3CDTF">2025-02-03T09:43:00Z</dcterms:created>
  <dcterms:modified xsi:type="dcterms:W3CDTF">2025-02-20T09:54:00Z</dcterms:modified>
</cp:coreProperties>
</file>