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95E3D" w14:textId="51300CAD" w:rsidR="00F47162" w:rsidRDefault="009449EB" w:rsidP="0069159A">
      <w:pPr>
        <w:tabs>
          <w:tab w:val="left" w:pos="4111"/>
        </w:tabs>
        <w:ind w:firstLine="39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B6330EC" wp14:editId="2521FA2B">
            <wp:extent cx="1728216" cy="566928"/>
            <wp:effectExtent l="0" t="0" r="5715" b="5080"/>
            <wp:docPr id="1" name="Afbeelding 1" descr="Afbeelding met tekst, Lettertype, logo, Graphic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Lettertype, logo, Graphics&#10;&#10;Automatisch gegenereerde beschrijvi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216" cy="566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20AF4" w14:textId="69A834B0" w:rsidR="00332C0E" w:rsidRPr="00F869FB" w:rsidRDefault="00332C0E" w:rsidP="00332C0E">
      <w:pPr>
        <w:ind w:firstLine="397"/>
        <w:rPr>
          <w:rFonts w:ascii="Arial" w:hAnsi="Arial" w:cs="Arial"/>
          <w:sz w:val="20"/>
          <w:szCs w:val="20"/>
        </w:rPr>
      </w:pPr>
      <w:r w:rsidRPr="00F869FB">
        <w:rPr>
          <w:rFonts w:ascii="Arial" w:hAnsi="Arial" w:cs="Arial"/>
          <w:sz w:val="20"/>
          <w:szCs w:val="20"/>
        </w:rPr>
        <w:fldChar w:fldCharType="begin"/>
      </w:r>
      <w:r w:rsidRPr="00F869FB">
        <w:rPr>
          <w:rFonts w:ascii="Arial" w:hAnsi="Arial" w:cs="Arial"/>
          <w:sz w:val="20"/>
          <w:szCs w:val="20"/>
        </w:rPr>
        <w:instrText xml:space="preserve"> SUBJECT  \* MERGEFORMAT </w:instrText>
      </w:r>
      <w:r w:rsidRPr="00F869FB">
        <w:rPr>
          <w:rFonts w:ascii="Arial" w:hAnsi="Arial" w:cs="Arial"/>
          <w:sz w:val="20"/>
          <w:szCs w:val="20"/>
        </w:rPr>
        <w:fldChar w:fldCharType="separate"/>
      </w:r>
      <w:r w:rsidR="00710E46" w:rsidRPr="00F869FB">
        <w:rPr>
          <w:rFonts w:ascii="Arial" w:hAnsi="Arial" w:cs="Arial"/>
          <w:sz w:val="20"/>
          <w:szCs w:val="20"/>
        </w:rPr>
        <w:t>V</w:t>
      </w:r>
      <w:r w:rsidRPr="00F869FB">
        <w:rPr>
          <w:rFonts w:ascii="Arial" w:hAnsi="Arial" w:cs="Arial"/>
          <w:sz w:val="20"/>
          <w:szCs w:val="20"/>
        </w:rPr>
        <w:t>erkiezing</w:t>
      </w:r>
      <w:r w:rsidR="00710E46" w:rsidRPr="00F869FB">
        <w:rPr>
          <w:rFonts w:ascii="Arial" w:hAnsi="Arial" w:cs="Arial"/>
          <w:sz w:val="20"/>
          <w:szCs w:val="20"/>
        </w:rPr>
        <w:t>en</w:t>
      </w:r>
      <w:r w:rsidRPr="00F869FB">
        <w:rPr>
          <w:rFonts w:ascii="Arial" w:hAnsi="Arial" w:cs="Arial"/>
          <w:sz w:val="20"/>
          <w:szCs w:val="20"/>
        </w:rPr>
        <w:t xml:space="preserve"> van </w:t>
      </w:r>
      <w:r w:rsidR="00FA7288" w:rsidRPr="00F869FB">
        <w:rPr>
          <w:rFonts w:ascii="Arial" w:hAnsi="Arial" w:cs="Arial"/>
          <w:sz w:val="20"/>
          <w:szCs w:val="20"/>
        </w:rPr>
        <w:t>1</w:t>
      </w:r>
      <w:r w:rsidR="00710E46" w:rsidRPr="00F869FB">
        <w:rPr>
          <w:rFonts w:ascii="Arial" w:hAnsi="Arial" w:cs="Arial"/>
          <w:sz w:val="20"/>
          <w:szCs w:val="20"/>
        </w:rPr>
        <w:t>3 oktober 2024</w:t>
      </w:r>
      <w:r w:rsidRPr="00F869FB">
        <w:rPr>
          <w:rFonts w:ascii="Arial" w:hAnsi="Arial" w:cs="Arial"/>
          <w:sz w:val="20"/>
          <w:szCs w:val="20"/>
        </w:rPr>
        <w:fldChar w:fldCharType="end"/>
      </w:r>
    </w:p>
    <w:p w14:paraId="12395E3F" w14:textId="77777777" w:rsidR="00F47162" w:rsidRPr="006E0112" w:rsidRDefault="00F47162" w:rsidP="00F47162">
      <w:pPr>
        <w:rPr>
          <w:rFonts w:ascii="Arial" w:hAnsi="Arial" w:cs="Arial"/>
          <w:sz w:val="16"/>
          <w:szCs w:val="16"/>
        </w:rPr>
      </w:pPr>
    </w:p>
    <w:p w14:paraId="12395E40" w14:textId="77777777" w:rsidR="00F47162" w:rsidRPr="00F47162" w:rsidRDefault="00F47162" w:rsidP="00C76B6E">
      <w:pPr>
        <w:ind w:firstLine="397"/>
        <w:rPr>
          <w:rFonts w:ascii="Arial" w:hAnsi="Arial" w:cs="Arial"/>
          <w:b/>
        </w:rPr>
      </w:pPr>
      <w:r w:rsidRPr="00F47162">
        <w:rPr>
          <w:rFonts w:ascii="Arial" w:hAnsi="Arial" w:cs="Arial"/>
          <w:b/>
        </w:rPr>
        <w:t>VOLMACHT</w:t>
      </w:r>
    </w:p>
    <w:p w14:paraId="12395E42" w14:textId="7C8687FB" w:rsidR="009C126B" w:rsidRPr="00F904E6" w:rsidRDefault="009C126B" w:rsidP="00A27B51">
      <w:pPr>
        <w:pStyle w:val="formbodylijn"/>
        <w:ind w:left="426" w:hanging="29"/>
        <w:rPr>
          <w:rFonts w:cs="Arial"/>
          <w:b w:val="0"/>
          <w:bCs/>
          <w:i w:val="0"/>
          <w:iCs/>
          <w:sz w:val="20"/>
        </w:rPr>
      </w:pPr>
    </w:p>
    <w:p w14:paraId="6E2CD931" w14:textId="77777777" w:rsidR="00C941C0" w:rsidRDefault="00C941C0">
      <w:pPr>
        <w:keepNext/>
        <w:keepLines/>
        <w:widowControl w:val="0"/>
        <w:suppressAutoHyphens/>
        <w:autoSpaceDE w:val="0"/>
        <w:autoSpaceDN w:val="0"/>
        <w:adjustRightInd w:val="0"/>
        <w:spacing w:line="240" w:lineRule="atLeast"/>
        <w:ind w:left="397"/>
        <w:rPr>
          <w:rFonts w:ascii="Arial" w:hAnsi="Arial" w:cs="Arial"/>
          <w:b/>
          <w:i/>
          <w:sz w:val="20"/>
          <w:szCs w:val="20"/>
        </w:rPr>
      </w:pPr>
    </w:p>
    <w:p w14:paraId="07D7D06E" w14:textId="4DBC8C80" w:rsidR="00710E46" w:rsidRPr="00C941C0" w:rsidRDefault="00710E46" w:rsidP="00D44827">
      <w:pPr>
        <w:keepNext/>
        <w:keepLines/>
        <w:widowControl w:val="0"/>
        <w:suppressAutoHyphens/>
        <w:autoSpaceDE w:val="0"/>
        <w:autoSpaceDN w:val="0"/>
        <w:adjustRightInd w:val="0"/>
        <w:spacing w:line="240" w:lineRule="atLeast"/>
        <w:ind w:left="397"/>
        <w:rPr>
          <w:rFonts w:ascii="Arial" w:hAnsi="Arial" w:cs="Arial"/>
          <w:b/>
          <w:i/>
          <w:sz w:val="20"/>
          <w:szCs w:val="20"/>
        </w:rPr>
      </w:pPr>
      <w:r w:rsidRPr="00C941C0">
        <w:rPr>
          <w:rFonts w:ascii="Arial" w:hAnsi="Arial" w:cs="Arial"/>
          <w:b/>
          <w:i/>
          <w:sz w:val="20"/>
          <w:szCs w:val="20"/>
        </w:rPr>
        <w:t>Waarvoor dient dit formulier?</w:t>
      </w:r>
    </w:p>
    <w:p w14:paraId="12395E43" w14:textId="754432F9" w:rsidR="009C126B" w:rsidRPr="00F904E6" w:rsidRDefault="009C126B" w:rsidP="00D44827">
      <w:pPr>
        <w:keepNext/>
        <w:keepLines/>
        <w:widowControl w:val="0"/>
        <w:suppressAutoHyphens/>
        <w:autoSpaceDE w:val="0"/>
        <w:autoSpaceDN w:val="0"/>
        <w:adjustRightInd w:val="0"/>
        <w:spacing w:line="240" w:lineRule="atLeast"/>
        <w:ind w:left="397"/>
        <w:rPr>
          <w:rFonts w:ascii="Arial" w:hAnsi="Arial" w:cs="Arial"/>
          <w:i/>
          <w:iCs/>
          <w:sz w:val="20"/>
          <w:szCs w:val="20"/>
        </w:rPr>
      </w:pPr>
      <w:r w:rsidRPr="00F904E6">
        <w:rPr>
          <w:rFonts w:ascii="Arial" w:hAnsi="Arial" w:cs="Arial"/>
          <w:i/>
          <w:iCs/>
          <w:sz w:val="20"/>
          <w:szCs w:val="20"/>
        </w:rPr>
        <w:t>Met d</w:t>
      </w:r>
      <w:r w:rsidR="004976FE">
        <w:rPr>
          <w:rFonts w:ascii="Arial" w:hAnsi="Arial" w:cs="Arial"/>
          <w:i/>
          <w:iCs/>
          <w:sz w:val="20"/>
          <w:szCs w:val="20"/>
        </w:rPr>
        <w:t>eze</w:t>
      </w:r>
      <w:r w:rsidRPr="00F904E6">
        <w:rPr>
          <w:rFonts w:ascii="Arial" w:hAnsi="Arial" w:cs="Arial"/>
          <w:i/>
          <w:iCs/>
          <w:sz w:val="20"/>
          <w:szCs w:val="20"/>
        </w:rPr>
        <w:t xml:space="preserve"> volmacht wijst</w:t>
      </w:r>
      <w:r w:rsidR="00222D14">
        <w:rPr>
          <w:rFonts w:ascii="Arial" w:hAnsi="Arial" w:cs="Arial"/>
          <w:i/>
          <w:iCs/>
          <w:sz w:val="20"/>
          <w:szCs w:val="20"/>
        </w:rPr>
        <w:t xml:space="preserve"> u</w:t>
      </w:r>
      <w:r w:rsidRPr="00F904E6">
        <w:rPr>
          <w:rFonts w:ascii="Arial" w:hAnsi="Arial" w:cs="Arial"/>
          <w:i/>
          <w:iCs/>
          <w:sz w:val="20"/>
          <w:szCs w:val="20"/>
        </w:rPr>
        <w:t xml:space="preserve"> </w:t>
      </w:r>
      <w:r w:rsidR="00C941C0">
        <w:rPr>
          <w:rFonts w:ascii="Arial" w:hAnsi="Arial" w:cs="Arial"/>
          <w:i/>
          <w:iCs/>
          <w:sz w:val="20"/>
          <w:szCs w:val="20"/>
        </w:rPr>
        <w:t xml:space="preserve">een andere kiezer </w:t>
      </w:r>
      <w:r w:rsidR="00222D14">
        <w:rPr>
          <w:rFonts w:ascii="Arial" w:hAnsi="Arial" w:cs="Arial"/>
          <w:i/>
          <w:iCs/>
          <w:sz w:val="20"/>
          <w:szCs w:val="20"/>
        </w:rPr>
        <w:t xml:space="preserve">aan </w:t>
      </w:r>
      <w:r w:rsidRPr="00F904E6">
        <w:rPr>
          <w:rFonts w:ascii="Arial" w:hAnsi="Arial" w:cs="Arial"/>
          <w:i/>
          <w:iCs/>
          <w:sz w:val="20"/>
          <w:szCs w:val="20"/>
        </w:rPr>
        <w:t>om in uw plaats</w:t>
      </w:r>
      <w:r w:rsidR="00222D14" w:rsidRPr="00F904E6">
        <w:rPr>
          <w:rFonts w:ascii="Arial" w:hAnsi="Arial" w:cs="Arial"/>
          <w:i/>
          <w:iCs/>
          <w:sz w:val="20"/>
          <w:szCs w:val="20"/>
        </w:rPr>
        <w:t xml:space="preserve"> te stemmen</w:t>
      </w:r>
      <w:r w:rsidRPr="00F904E6">
        <w:rPr>
          <w:rFonts w:ascii="Arial" w:hAnsi="Arial" w:cs="Arial"/>
          <w:i/>
          <w:iCs/>
          <w:sz w:val="20"/>
          <w:szCs w:val="20"/>
        </w:rPr>
        <w:t>.</w:t>
      </w:r>
      <w:r w:rsidR="007F5C9A" w:rsidRPr="00F904E6">
        <w:rPr>
          <w:rFonts w:ascii="Arial" w:hAnsi="Arial" w:cs="Arial"/>
          <w:i/>
          <w:iCs/>
          <w:sz w:val="20"/>
          <w:szCs w:val="20"/>
        </w:rPr>
        <w:t xml:space="preserve"> </w:t>
      </w:r>
      <w:r w:rsidR="00C941C0" w:rsidRPr="00F904E6">
        <w:rPr>
          <w:rFonts w:ascii="Arial" w:hAnsi="Arial" w:cs="Arial"/>
          <w:bCs/>
          <w:i/>
          <w:iCs/>
          <w:sz w:val="20"/>
          <w:szCs w:val="20"/>
        </w:rPr>
        <w:t>Een Belgische kiezer kan alleen aan een andere Belgische kiezer een volmacht geven. Een niet-Belgische kiezer kan zowel aan een Belgische als aan een niet-Belgische kiezer een volmacht geven</w:t>
      </w:r>
      <w:r w:rsidR="00C941C0">
        <w:rPr>
          <w:rFonts w:ascii="Arial" w:hAnsi="Arial" w:cs="Arial"/>
          <w:bCs/>
          <w:i/>
          <w:iCs/>
          <w:sz w:val="20"/>
          <w:szCs w:val="20"/>
        </w:rPr>
        <w:t xml:space="preserve">. </w:t>
      </w:r>
      <w:r w:rsidR="00C941C0" w:rsidRPr="00F904E6">
        <w:rPr>
          <w:rFonts w:ascii="Arial" w:hAnsi="Arial" w:cs="Arial"/>
          <w:i/>
          <w:iCs/>
          <w:sz w:val="20"/>
          <w:szCs w:val="20"/>
        </w:rPr>
        <w:t>De persoon die in uw plaats stemt,</w:t>
      </w:r>
      <w:r w:rsidR="00222D14">
        <w:rPr>
          <w:rFonts w:ascii="Arial" w:hAnsi="Arial" w:cs="Arial"/>
          <w:i/>
          <w:iCs/>
          <w:sz w:val="20"/>
          <w:szCs w:val="20"/>
        </w:rPr>
        <w:t xml:space="preserve"> </w:t>
      </w:r>
      <w:r w:rsidRPr="00F904E6">
        <w:rPr>
          <w:rFonts w:ascii="Arial" w:hAnsi="Arial" w:cs="Arial"/>
          <w:i/>
          <w:iCs/>
          <w:sz w:val="20"/>
          <w:szCs w:val="20"/>
        </w:rPr>
        <w:t xml:space="preserve">moet </w:t>
      </w:r>
      <w:r w:rsidR="008265D2">
        <w:rPr>
          <w:rFonts w:ascii="Arial" w:hAnsi="Arial" w:cs="Arial"/>
          <w:i/>
          <w:iCs/>
          <w:sz w:val="20"/>
          <w:szCs w:val="20"/>
        </w:rPr>
        <w:t>de</w:t>
      </w:r>
      <w:r w:rsidRPr="00F904E6">
        <w:rPr>
          <w:rFonts w:ascii="Arial" w:hAnsi="Arial" w:cs="Arial"/>
          <w:i/>
          <w:iCs/>
          <w:sz w:val="20"/>
          <w:szCs w:val="20"/>
        </w:rPr>
        <w:t xml:space="preserve"> volgende documenten meebrengen</w:t>
      </w:r>
      <w:r w:rsidR="007F5C9A">
        <w:rPr>
          <w:rFonts w:ascii="Arial" w:hAnsi="Arial" w:cs="Arial"/>
          <w:i/>
          <w:iCs/>
          <w:sz w:val="20"/>
          <w:szCs w:val="20"/>
        </w:rPr>
        <w:t xml:space="preserve"> naar het stembureau</w:t>
      </w:r>
      <w:r w:rsidRPr="00F904E6">
        <w:rPr>
          <w:rFonts w:ascii="Arial" w:hAnsi="Arial" w:cs="Arial"/>
          <w:i/>
          <w:iCs/>
          <w:sz w:val="20"/>
          <w:szCs w:val="20"/>
        </w:rPr>
        <w:t>:</w:t>
      </w:r>
    </w:p>
    <w:p w14:paraId="12395E44" w14:textId="214BBF15" w:rsidR="009C126B" w:rsidRPr="00F904E6" w:rsidRDefault="004976FE" w:rsidP="00E14DE4">
      <w:pPr>
        <w:keepLines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tLeast"/>
        <w:ind w:left="539" w:hanging="142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dit formulier</w:t>
      </w:r>
      <w:r w:rsidR="00E54559">
        <w:rPr>
          <w:rFonts w:ascii="Arial" w:hAnsi="Arial" w:cs="Arial"/>
          <w:i/>
          <w:iCs/>
          <w:sz w:val="20"/>
          <w:szCs w:val="20"/>
        </w:rPr>
        <w:t>;</w:t>
      </w:r>
    </w:p>
    <w:p w14:paraId="12395E45" w14:textId="33DFC995" w:rsidR="009C126B" w:rsidRPr="00F904E6" w:rsidRDefault="004976FE" w:rsidP="00E14DE4">
      <w:pPr>
        <w:keepLines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tLeast"/>
        <w:ind w:left="539" w:hanging="142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zijn</w:t>
      </w:r>
      <w:r w:rsidR="009C126B" w:rsidRPr="00F904E6">
        <w:rPr>
          <w:rFonts w:ascii="Arial" w:hAnsi="Arial" w:cs="Arial"/>
          <w:i/>
          <w:iCs/>
          <w:sz w:val="20"/>
          <w:szCs w:val="20"/>
        </w:rPr>
        <w:t xml:space="preserve"> identiteitskaart</w:t>
      </w:r>
      <w:r w:rsidR="00E54559">
        <w:rPr>
          <w:rFonts w:ascii="Arial" w:hAnsi="Arial" w:cs="Arial"/>
          <w:i/>
          <w:iCs/>
          <w:sz w:val="20"/>
          <w:szCs w:val="20"/>
        </w:rPr>
        <w:t>;</w:t>
      </w:r>
    </w:p>
    <w:p w14:paraId="12395E46" w14:textId="5707757D" w:rsidR="009C126B" w:rsidRPr="006A2DF6" w:rsidRDefault="004976FE" w:rsidP="00E14DE4">
      <w:pPr>
        <w:keepLines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tLeast"/>
        <w:ind w:left="539" w:hanging="142"/>
        <w:rPr>
          <w:rFonts w:ascii="Arial" w:hAnsi="Arial" w:cs="Arial"/>
          <w:i/>
          <w:iCs/>
          <w:sz w:val="20"/>
          <w:szCs w:val="20"/>
        </w:rPr>
      </w:pPr>
      <w:r w:rsidRPr="006A2DF6">
        <w:rPr>
          <w:rFonts w:ascii="Arial" w:hAnsi="Arial" w:cs="Arial"/>
          <w:i/>
          <w:iCs/>
          <w:sz w:val="20"/>
          <w:szCs w:val="20"/>
        </w:rPr>
        <w:t>zijn</w:t>
      </w:r>
      <w:r w:rsidR="009C126B" w:rsidRPr="006A2DF6">
        <w:rPr>
          <w:rFonts w:ascii="Arial" w:hAnsi="Arial" w:cs="Arial"/>
          <w:i/>
          <w:iCs/>
          <w:sz w:val="20"/>
          <w:szCs w:val="20"/>
        </w:rPr>
        <w:t xml:space="preserve"> </w:t>
      </w:r>
      <w:r w:rsidR="004607DD" w:rsidRPr="006A2DF6">
        <w:rPr>
          <w:rFonts w:ascii="Arial" w:hAnsi="Arial" w:cs="Arial"/>
          <w:i/>
          <w:iCs/>
          <w:sz w:val="20"/>
          <w:szCs w:val="20"/>
        </w:rPr>
        <w:t>uitnodig</w:t>
      </w:r>
      <w:r w:rsidR="009C126B" w:rsidRPr="006A2DF6">
        <w:rPr>
          <w:rFonts w:ascii="Arial" w:hAnsi="Arial" w:cs="Arial"/>
          <w:i/>
          <w:iCs/>
          <w:sz w:val="20"/>
          <w:szCs w:val="20"/>
        </w:rPr>
        <w:t>ingsbrief</w:t>
      </w:r>
      <w:r w:rsidR="00E54559">
        <w:rPr>
          <w:rFonts w:ascii="Arial" w:hAnsi="Arial" w:cs="Arial"/>
          <w:i/>
          <w:iCs/>
          <w:sz w:val="20"/>
          <w:szCs w:val="20"/>
        </w:rPr>
        <w:t>;</w:t>
      </w:r>
    </w:p>
    <w:p w14:paraId="12395E47" w14:textId="5E681565" w:rsidR="009C126B" w:rsidRPr="006A2DF6" w:rsidRDefault="004976FE" w:rsidP="00E14DE4">
      <w:pPr>
        <w:keepLines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tLeast"/>
        <w:ind w:left="539" w:hanging="142"/>
        <w:rPr>
          <w:rFonts w:ascii="Arial" w:hAnsi="Arial" w:cs="Arial"/>
          <w:i/>
          <w:iCs/>
          <w:sz w:val="20"/>
          <w:szCs w:val="20"/>
        </w:rPr>
      </w:pPr>
      <w:r w:rsidRPr="006A2DF6">
        <w:rPr>
          <w:rFonts w:ascii="Arial" w:hAnsi="Arial" w:cs="Arial"/>
          <w:i/>
          <w:iCs/>
          <w:sz w:val="20"/>
          <w:szCs w:val="20"/>
        </w:rPr>
        <w:t>uw</w:t>
      </w:r>
      <w:r w:rsidR="009C126B" w:rsidRPr="006A2DF6">
        <w:rPr>
          <w:rFonts w:ascii="Arial" w:hAnsi="Arial" w:cs="Arial"/>
          <w:i/>
          <w:iCs/>
          <w:sz w:val="20"/>
          <w:szCs w:val="20"/>
        </w:rPr>
        <w:t xml:space="preserve"> </w:t>
      </w:r>
      <w:r w:rsidR="004607DD" w:rsidRPr="006A2DF6">
        <w:rPr>
          <w:rFonts w:ascii="Arial" w:hAnsi="Arial" w:cs="Arial"/>
          <w:i/>
          <w:iCs/>
          <w:sz w:val="20"/>
          <w:szCs w:val="20"/>
        </w:rPr>
        <w:t>uitnodig</w:t>
      </w:r>
      <w:r w:rsidR="009C126B" w:rsidRPr="006A2DF6">
        <w:rPr>
          <w:rFonts w:ascii="Arial" w:hAnsi="Arial" w:cs="Arial"/>
          <w:i/>
          <w:iCs/>
          <w:sz w:val="20"/>
          <w:szCs w:val="20"/>
        </w:rPr>
        <w:t>ingsbrief</w:t>
      </w:r>
      <w:r w:rsidR="00E54559">
        <w:rPr>
          <w:rFonts w:ascii="Arial" w:hAnsi="Arial" w:cs="Arial"/>
          <w:i/>
          <w:iCs/>
          <w:sz w:val="20"/>
          <w:szCs w:val="20"/>
        </w:rPr>
        <w:t>;</w:t>
      </w:r>
    </w:p>
    <w:p w14:paraId="12395E48" w14:textId="12BC7EE9" w:rsidR="009C126B" w:rsidRPr="00F904E6" w:rsidRDefault="007F5C9A" w:rsidP="00E14DE4">
      <w:pPr>
        <w:keepLines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tLeast"/>
        <w:ind w:left="539" w:hanging="142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het </w:t>
      </w:r>
      <w:r w:rsidR="009C126B" w:rsidRPr="00F904E6">
        <w:rPr>
          <w:rFonts w:ascii="Arial" w:hAnsi="Arial" w:cs="Arial"/>
          <w:i/>
          <w:iCs/>
          <w:sz w:val="20"/>
          <w:szCs w:val="20"/>
        </w:rPr>
        <w:t>attest</w:t>
      </w:r>
      <w:r w:rsidRPr="007F5C9A">
        <w:rPr>
          <w:rFonts w:ascii="Arial" w:hAnsi="Arial" w:cs="Arial"/>
          <w:i/>
          <w:iCs/>
          <w:sz w:val="20"/>
          <w:szCs w:val="20"/>
        </w:rPr>
        <w:t xml:space="preserve"> </w:t>
      </w:r>
      <w:r w:rsidRPr="00F904E6">
        <w:rPr>
          <w:rFonts w:ascii="Arial" w:hAnsi="Arial" w:cs="Arial"/>
          <w:i/>
          <w:iCs/>
          <w:sz w:val="20"/>
          <w:szCs w:val="20"/>
        </w:rPr>
        <w:t xml:space="preserve">dat bewijst dat u niet </w:t>
      </w:r>
      <w:r w:rsidR="004A325C" w:rsidRPr="00F904E6">
        <w:rPr>
          <w:rFonts w:ascii="Arial" w:hAnsi="Arial" w:cs="Arial"/>
          <w:i/>
          <w:iCs/>
          <w:sz w:val="20"/>
          <w:szCs w:val="20"/>
        </w:rPr>
        <w:t xml:space="preserve">zelf </w:t>
      </w:r>
      <w:r w:rsidRPr="00F904E6">
        <w:rPr>
          <w:rFonts w:ascii="Arial" w:hAnsi="Arial" w:cs="Arial"/>
          <w:i/>
          <w:iCs/>
          <w:sz w:val="20"/>
          <w:szCs w:val="20"/>
        </w:rPr>
        <w:t>kunt stemmen</w:t>
      </w:r>
      <w:r>
        <w:rPr>
          <w:rFonts w:ascii="Arial" w:hAnsi="Arial" w:cs="Arial"/>
          <w:i/>
          <w:iCs/>
          <w:sz w:val="20"/>
          <w:szCs w:val="20"/>
        </w:rPr>
        <w:t xml:space="preserve"> (zie hiervoor vak 3)</w:t>
      </w:r>
      <w:r w:rsidR="009C126B" w:rsidRPr="00F904E6">
        <w:rPr>
          <w:rFonts w:ascii="Arial" w:hAnsi="Arial" w:cs="Arial"/>
          <w:i/>
          <w:iCs/>
          <w:sz w:val="20"/>
          <w:szCs w:val="20"/>
        </w:rPr>
        <w:t>.</w:t>
      </w:r>
    </w:p>
    <w:p w14:paraId="31A5753C" w14:textId="77777777" w:rsidR="006A2DF6" w:rsidRDefault="006A2DF6" w:rsidP="00332C0E">
      <w:pPr>
        <w:pStyle w:val="formbody"/>
        <w:spacing w:line="240" w:lineRule="auto"/>
        <w:rPr>
          <w:rFonts w:cs="Arial"/>
          <w:i/>
          <w:iCs/>
        </w:rPr>
      </w:pPr>
    </w:p>
    <w:p w14:paraId="12395E49" w14:textId="2D9DD7D1" w:rsidR="006216C1" w:rsidRPr="00C10A1F" w:rsidRDefault="007F5C9A" w:rsidP="006A2DF6">
      <w:pPr>
        <w:pStyle w:val="formbody"/>
        <w:spacing w:line="240" w:lineRule="auto"/>
        <w:rPr>
          <w:rFonts w:cs="Arial"/>
          <w:i/>
        </w:rPr>
      </w:pPr>
      <w:r w:rsidRPr="00F904E6">
        <w:rPr>
          <w:rFonts w:cs="Arial"/>
          <w:i/>
          <w:iCs/>
        </w:rPr>
        <w:t>De persoon die in uw plaats stemt, geeft dit formulier</w:t>
      </w:r>
      <w:r w:rsidR="004976FE">
        <w:rPr>
          <w:rFonts w:cs="Arial"/>
          <w:i/>
          <w:iCs/>
        </w:rPr>
        <w:t xml:space="preserve"> en</w:t>
      </w:r>
      <w:r w:rsidR="004976FE" w:rsidRPr="00F904E6">
        <w:rPr>
          <w:rFonts w:cs="Arial"/>
          <w:i/>
          <w:iCs/>
        </w:rPr>
        <w:t xml:space="preserve"> </w:t>
      </w:r>
      <w:r w:rsidR="004976FE">
        <w:rPr>
          <w:rFonts w:cs="Arial"/>
          <w:i/>
          <w:iCs/>
        </w:rPr>
        <w:t>het</w:t>
      </w:r>
      <w:r w:rsidR="004976FE" w:rsidRPr="00F904E6">
        <w:rPr>
          <w:rFonts w:cs="Arial"/>
          <w:i/>
          <w:iCs/>
        </w:rPr>
        <w:t xml:space="preserve"> attest</w:t>
      </w:r>
      <w:r w:rsidRPr="00F904E6">
        <w:rPr>
          <w:rFonts w:cs="Arial"/>
          <w:i/>
          <w:iCs/>
        </w:rPr>
        <w:t xml:space="preserve"> af aan de voorzitter van het stembureau waar u moet stemmen.</w:t>
      </w:r>
      <w:r w:rsidRPr="00F904E6">
        <w:rPr>
          <w:rFonts w:cs="Arial"/>
          <w:bCs/>
          <w:i/>
          <w:iCs/>
        </w:rPr>
        <w:t xml:space="preserve"> </w:t>
      </w:r>
      <w:r w:rsidR="00DB4707" w:rsidRPr="00C10A1F">
        <w:rPr>
          <w:rFonts w:cs="Arial"/>
          <w:bCs/>
          <w:i/>
          <w:iCs/>
        </w:rPr>
        <w:t>Beide documenten worden later gearchiveerd door het Agentschap Binnenlands Bestuur</w:t>
      </w:r>
      <w:r w:rsidR="00332C0E" w:rsidRPr="00C10A1F">
        <w:rPr>
          <w:rFonts w:cs="Arial"/>
          <w:bCs/>
          <w:i/>
          <w:iCs/>
        </w:rPr>
        <w:t xml:space="preserve"> (ABB)</w:t>
      </w:r>
      <w:r w:rsidR="00DB4707" w:rsidRPr="00C10A1F">
        <w:rPr>
          <w:rFonts w:cs="Arial"/>
          <w:bCs/>
          <w:i/>
          <w:iCs/>
        </w:rPr>
        <w:t xml:space="preserve"> en worden zes maanden na de geldigverklaring van de verkiezing vernietigd.</w:t>
      </w:r>
      <w:r w:rsidR="00332C0E" w:rsidRPr="00C10A1F">
        <w:rPr>
          <w:rFonts w:cs="Arial"/>
          <w:i/>
        </w:rPr>
        <w:t xml:space="preserve"> </w:t>
      </w:r>
      <w:r w:rsidR="00835604" w:rsidRPr="00C10A1F">
        <w:rPr>
          <w:rFonts w:cs="Arial"/>
          <w:bCs/>
          <w:i/>
          <w:iCs/>
        </w:rPr>
        <w:t xml:space="preserve">Om het ronselen van volmachten of het frauderen met volmachten tegen te gaan, stelt </w:t>
      </w:r>
      <w:r w:rsidR="00835604" w:rsidRPr="00C10A1F">
        <w:rPr>
          <w:rFonts w:cs="Arial"/>
          <w:i/>
          <w:iCs/>
        </w:rPr>
        <w:t xml:space="preserve">het stembureau na de stemming een lijst op </w:t>
      </w:r>
      <w:r w:rsidR="00121F83">
        <w:rPr>
          <w:rFonts w:cs="Arial"/>
          <w:i/>
          <w:iCs/>
        </w:rPr>
        <w:t xml:space="preserve">van </w:t>
      </w:r>
      <w:r w:rsidR="00835604" w:rsidRPr="00C10A1F">
        <w:rPr>
          <w:rFonts w:cs="Arial"/>
          <w:i/>
          <w:iCs/>
        </w:rPr>
        <w:t xml:space="preserve">de kiezers die </w:t>
      </w:r>
      <w:r w:rsidR="00A665CD">
        <w:rPr>
          <w:rFonts w:cs="Arial"/>
          <w:i/>
          <w:iCs/>
        </w:rPr>
        <w:t xml:space="preserve">met </w:t>
      </w:r>
      <w:r w:rsidR="00835604" w:rsidRPr="00C10A1F">
        <w:rPr>
          <w:rFonts w:cs="Arial"/>
          <w:i/>
          <w:iCs/>
        </w:rPr>
        <w:t xml:space="preserve">een volmacht hebben </w:t>
      </w:r>
      <w:r w:rsidR="00A665CD">
        <w:rPr>
          <w:rFonts w:cs="Arial"/>
          <w:i/>
          <w:iCs/>
        </w:rPr>
        <w:t>gestem</w:t>
      </w:r>
      <w:r w:rsidR="00A665CD" w:rsidRPr="00C10A1F">
        <w:rPr>
          <w:rFonts w:cs="Arial"/>
          <w:i/>
          <w:iCs/>
        </w:rPr>
        <w:t>d</w:t>
      </w:r>
      <w:r w:rsidR="00835604" w:rsidRPr="00C10A1F">
        <w:rPr>
          <w:rFonts w:cs="Arial"/>
          <w:i/>
          <w:iCs/>
        </w:rPr>
        <w:t xml:space="preserve">. </w:t>
      </w:r>
      <w:r w:rsidR="00121F83">
        <w:rPr>
          <w:rFonts w:cs="Arial"/>
          <w:i/>
          <w:iCs/>
        </w:rPr>
        <w:t>D</w:t>
      </w:r>
      <w:r w:rsidR="00835604" w:rsidRPr="00C10A1F">
        <w:rPr>
          <w:rFonts w:cs="Arial"/>
          <w:i/>
          <w:iCs/>
        </w:rPr>
        <w:t xml:space="preserve">ie lijst wordt </w:t>
      </w:r>
      <w:r w:rsidR="00121F83">
        <w:rPr>
          <w:rFonts w:cs="Arial"/>
          <w:i/>
          <w:iCs/>
        </w:rPr>
        <w:t xml:space="preserve">ook </w:t>
      </w:r>
      <w:r w:rsidR="00835604" w:rsidRPr="00C10A1F">
        <w:rPr>
          <w:rFonts w:cs="Arial"/>
          <w:bCs/>
          <w:i/>
          <w:iCs/>
        </w:rPr>
        <w:t>gearchiveerd door ABB en wordt zes maanden na de geldigverklaring van de verkiezing vernietigd.</w:t>
      </w:r>
    </w:p>
    <w:p w14:paraId="12395E4A" w14:textId="77777777" w:rsidR="006216C1" w:rsidRPr="006216C1" w:rsidRDefault="006216C1" w:rsidP="00B114C0">
      <w:pPr>
        <w:keepNext/>
        <w:keepLines/>
        <w:widowControl w:val="0"/>
        <w:pBdr>
          <w:bottom w:val="single" w:sz="24" w:space="0" w:color="auto"/>
        </w:pBdr>
        <w:suppressAutoHyphens/>
        <w:autoSpaceDE w:val="0"/>
        <w:autoSpaceDN w:val="0"/>
        <w:adjustRightInd w:val="0"/>
        <w:spacing w:line="260" w:lineRule="atLeast"/>
        <w:rPr>
          <w:rFonts w:ascii="Arial" w:hAnsi="Arial" w:cs="Arial"/>
          <w:bCs/>
          <w:i/>
          <w:iCs/>
          <w:sz w:val="18"/>
          <w:szCs w:val="18"/>
        </w:rPr>
      </w:pPr>
    </w:p>
    <w:p w14:paraId="12395E4B" w14:textId="4F485A0B" w:rsidR="004455A0" w:rsidRPr="004455A0" w:rsidRDefault="009C126B" w:rsidP="004455A0">
      <w:pPr>
        <w:keepNext/>
        <w:keepLines/>
        <w:widowControl w:val="0"/>
        <w:tabs>
          <w:tab w:val="left" w:pos="360"/>
        </w:tabs>
        <w:suppressAutoHyphens/>
        <w:autoSpaceDE w:val="0"/>
        <w:autoSpaceDN w:val="0"/>
        <w:adjustRightInd w:val="0"/>
        <w:spacing w:before="240" w:after="40" w:line="240" w:lineRule="atLeast"/>
        <w:ind w:left="720"/>
        <w:rPr>
          <w:rFonts w:ascii="Arial" w:hAnsi="Arial" w:cs="Arial"/>
          <w:i/>
          <w:iCs/>
          <w:sz w:val="20"/>
          <w:szCs w:val="20"/>
          <w:lang w:val="nl-BE"/>
        </w:rPr>
      </w:pPr>
      <w:r w:rsidRPr="006216C1"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 xml:space="preserve">Gegevens van de </w:t>
      </w:r>
      <w:r w:rsidR="004976FE"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>volmachtgever</w:t>
      </w:r>
    </w:p>
    <w:p w14:paraId="12395E4C" w14:textId="1BBB85CA" w:rsidR="00F93FF4" w:rsidRPr="00F93FF4" w:rsidRDefault="00D41FC7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color w:val="000000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v</w:t>
      </w:r>
      <w:r w:rsidR="00F93FF4" w:rsidRPr="00F93FF4">
        <w:rPr>
          <w:rFonts w:ascii="Arial" w:hAnsi="Arial" w:cs="Arial"/>
          <w:sz w:val="20"/>
          <w:szCs w:val="20"/>
          <w:lang w:val="nl-BE"/>
        </w:rPr>
        <w:t>oornaam</w:t>
      </w:r>
      <w:r>
        <w:rPr>
          <w:rFonts w:ascii="Arial" w:hAnsi="Arial" w:cs="Arial"/>
          <w:sz w:val="20"/>
          <w:szCs w:val="20"/>
          <w:lang w:val="nl-BE"/>
        </w:rPr>
        <w:t>:</w:t>
      </w:r>
      <w:r w:rsidR="00465C54">
        <w:rPr>
          <w:rFonts w:ascii="Arial" w:hAnsi="Arial" w:cs="Arial"/>
          <w:sz w:val="20"/>
          <w:szCs w:val="20"/>
          <w:lang w:val="nl-BE"/>
        </w:rPr>
        <w:t xml:space="preserve"> </w:t>
      </w:r>
      <w:r w:rsidR="004B746C"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-1960714409"/>
          <w:placeholder>
            <w:docPart w:val="DefaultPlaceholder_-1854013440"/>
          </w:placeholder>
          <w:showingPlcHdr/>
        </w:sdtPr>
        <w:sdtContent>
          <w:r w:rsidR="004B746C" w:rsidRPr="00095939">
            <w:rPr>
              <w:rStyle w:val="Tekstvantijdelijkeaanduiding"/>
            </w:rPr>
            <w:t>Klik of tik om tekst in te voeren.</w:t>
          </w:r>
        </w:sdtContent>
      </w:sdt>
    </w:p>
    <w:p w14:paraId="12395E4D" w14:textId="13D910D0" w:rsidR="00F93FF4" w:rsidRPr="00F93FF4" w:rsidRDefault="00F93FF4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Style w:val="forminvulgrijs"/>
          <w:rFonts w:ascii="Arial" w:hAnsi="Arial" w:cs="Arial"/>
          <w:sz w:val="20"/>
          <w:szCs w:val="20"/>
        </w:rPr>
      </w:pPr>
      <w:r w:rsidRPr="00F93FF4">
        <w:rPr>
          <w:rFonts w:ascii="Arial" w:hAnsi="Arial" w:cs="Arial"/>
          <w:sz w:val="20"/>
          <w:szCs w:val="20"/>
          <w:lang w:val="nl-BE"/>
        </w:rPr>
        <w:t>achternaam</w:t>
      </w:r>
      <w:r w:rsidR="00465C54">
        <w:rPr>
          <w:rFonts w:ascii="Arial" w:hAnsi="Arial" w:cs="Arial"/>
          <w:sz w:val="20"/>
          <w:szCs w:val="20"/>
          <w:lang w:val="nl-BE"/>
        </w:rPr>
        <w:t xml:space="preserve">: </w:t>
      </w:r>
      <w:r w:rsidR="004B746C"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597603964"/>
          <w:placeholder>
            <w:docPart w:val="DefaultPlaceholder_-1854013440"/>
          </w:placeholder>
          <w:showingPlcHdr/>
        </w:sdtPr>
        <w:sdtContent>
          <w:r w:rsidR="004B746C" w:rsidRPr="00095939">
            <w:rPr>
              <w:rStyle w:val="Tekstvantijdelijkeaanduiding"/>
            </w:rPr>
            <w:t>Klik of tik om tekst in te voeren.</w:t>
          </w:r>
        </w:sdtContent>
      </w:sdt>
    </w:p>
    <w:p w14:paraId="12395E4E" w14:textId="1999B112" w:rsidR="009C126B" w:rsidRPr="006216C1" w:rsidRDefault="009C126B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sz w:val="20"/>
          <w:szCs w:val="20"/>
          <w:lang w:val="nl-BE"/>
        </w:rPr>
      </w:pPr>
      <w:r w:rsidRPr="006216C1">
        <w:rPr>
          <w:rFonts w:ascii="Arial" w:hAnsi="Arial" w:cs="Arial"/>
          <w:sz w:val="20"/>
          <w:szCs w:val="20"/>
          <w:lang w:val="nl-BE"/>
        </w:rPr>
        <w:t>straat</w:t>
      </w:r>
      <w:r w:rsidR="004B746C">
        <w:rPr>
          <w:rFonts w:ascii="Arial" w:hAnsi="Arial" w:cs="Arial"/>
          <w:sz w:val="20"/>
          <w:szCs w:val="20"/>
          <w:lang w:val="nl-BE"/>
        </w:rPr>
        <w:t>, huis- en bus</w:t>
      </w:r>
      <w:r w:rsidRPr="006216C1">
        <w:rPr>
          <w:rFonts w:ascii="Arial" w:hAnsi="Arial" w:cs="Arial"/>
          <w:sz w:val="20"/>
          <w:szCs w:val="20"/>
          <w:lang w:val="nl-BE"/>
        </w:rPr>
        <w:t>nummer:</w:t>
      </w:r>
      <w:r w:rsidR="004B746C"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2039924717"/>
          <w:placeholder>
            <w:docPart w:val="DefaultPlaceholder_-1854013440"/>
          </w:placeholder>
          <w:showingPlcHdr/>
        </w:sdtPr>
        <w:sdtContent>
          <w:r w:rsidR="004B746C" w:rsidRPr="00095939">
            <w:rPr>
              <w:rStyle w:val="Tekstvantijdelijkeaanduiding"/>
            </w:rPr>
            <w:t>Klik of tik om tekst in te voeren.</w:t>
          </w:r>
        </w:sdtContent>
      </w:sdt>
    </w:p>
    <w:p w14:paraId="12395E4F" w14:textId="6B8E8394" w:rsidR="009C126B" w:rsidRDefault="009C126B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  <w:tab w:val="right" w:pos="9491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sz w:val="20"/>
          <w:szCs w:val="20"/>
          <w:lang w:val="nl-BE"/>
        </w:rPr>
      </w:pPr>
      <w:r w:rsidRPr="006216C1">
        <w:rPr>
          <w:rFonts w:ascii="Arial" w:hAnsi="Arial" w:cs="Arial"/>
          <w:sz w:val="20"/>
          <w:szCs w:val="20"/>
          <w:lang w:val="nl-BE"/>
        </w:rPr>
        <w:t xml:space="preserve">postnummer en gemeente: </w:t>
      </w:r>
      <w:r w:rsidR="004B746C"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292331943"/>
          <w:placeholder>
            <w:docPart w:val="DefaultPlaceholder_-1854013440"/>
          </w:placeholder>
          <w:showingPlcHdr/>
        </w:sdtPr>
        <w:sdtContent>
          <w:r w:rsidR="004B746C" w:rsidRPr="00095939">
            <w:rPr>
              <w:rStyle w:val="Tekstvantijdelijkeaanduiding"/>
            </w:rPr>
            <w:t>Klik of tik om tekst in te voeren.</w:t>
          </w:r>
        </w:sdtContent>
      </w:sdt>
    </w:p>
    <w:p w14:paraId="12395E51" w14:textId="40AF1E30" w:rsidR="004976FE" w:rsidRPr="006216C1" w:rsidRDefault="004976FE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sz w:val="20"/>
          <w:szCs w:val="20"/>
          <w:lang w:val="nl-BE"/>
        </w:rPr>
      </w:pPr>
      <w:r w:rsidRPr="00F93FF4">
        <w:rPr>
          <w:rFonts w:ascii="Arial" w:hAnsi="Arial" w:cs="Arial"/>
          <w:sz w:val="20"/>
          <w:szCs w:val="20"/>
        </w:rPr>
        <w:t xml:space="preserve">geboortedatum: </w:t>
      </w:r>
      <w:r w:rsidR="004B746C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336456388"/>
          <w:placeholder>
            <w:docPart w:val="DefaultPlaceholder_-1854013440"/>
          </w:placeholder>
          <w:showingPlcHdr/>
        </w:sdtPr>
        <w:sdtContent>
          <w:r w:rsidR="004B746C" w:rsidRPr="00095939">
            <w:rPr>
              <w:rStyle w:val="Tekstvantijdelijkeaanduiding"/>
            </w:rPr>
            <w:t>Klik of tik om tekst in te voeren.</w:t>
          </w:r>
        </w:sdtContent>
      </w:sdt>
    </w:p>
    <w:p w14:paraId="3F7FF20A" w14:textId="7E788534" w:rsidR="004B746C" w:rsidRPr="004455A0" w:rsidRDefault="004B746C" w:rsidP="004B746C">
      <w:pPr>
        <w:keepNext/>
        <w:keepLines/>
        <w:widowControl w:val="0"/>
        <w:tabs>
          <w:tab w:val="left" w:pos="360"/>
        </w:tabs>
        <w:suppressAutoHyphens/>
        <w:autoSpaceDE w:val="0"/>
        <w:autoSpaceDN w:val="0"/>
        <w:adjustRightInd w:val="0"/>
        <w:spacing w:before="240" w:after="40" w:line="240" w:lineRule="atLeast"/>
        <w:ind w:left="720"/>
        <w:rPr>
          <w:rFonts w:ascii="Arial" w:hAnsi="Arial" w:cs="Arial"/>
          <w:i/>
          <w:iCs/>
          <w:sz w:val="20"/>
          <w:szCs w:val="20"/>
          <w:lang w:val="nl-BE"/>
        </w:rPr>
      </w:pPr>
      <w:r w:rsidRPr="006216C1"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 xml:space="preserve">Gegevens van de </w:t>
      </w:r>
      <w:r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>volmacht</w:t>
      </w:r>
      <w:r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>krijger</w:t>
      </w:r>
    </w:p>
    <w:p w14:paraId="2A752F2B" w14:textId="77777777" w:rsidR="004B746C" w:rsidRPr="00F93FF4" w:rsidRDefault="004B746C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color w:val="000000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v</w:t>
      </w:r>
      <w:r w:rsidRPr="00F93FF4">
        <w:rPr>
          <w:rFonts w:ascii="Arial" w:hAnsi="Arial" w:cs="Arial"/>
          <w:sz w:val="20"/>
          <w:szCs w:val="20"/>
          <w:lang w:val="nl-BE"/>
        </w:rPr>
        <w:t>oornaam</w:t>
      </w:r>
      <w:r>
        <w:rPr>
          <w:rFonts w:ascii="Arial" w:hAnsi="Arial" w:cs="Arial"/>
          <w:sz w:val="20"/>
          <w:szCs w:val="20"/>
          <w:lang w:val="nl-BE"/>
        </w:rPr>
        <w:t xml:space="preserve">: </w:t>
      </w:r>
      <w:r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-1288732162"/>
          <w:placeholder>
            <w:docPart w:val="947FB868361940909F112C7464E47373"/>
          </w:placeholder>
          <w:showingPlcHdr/>
        </w:sdtPr>
        <w:sdtContent>
          <w:r w:rsidRPr="00095939">
            <w:rPr>
              <w:rStyle w:val="Tekstvantijdelijkeaanduiding"/>
            </w:rPr>
            <w:t>Klik of tik om tekst in te voeren.</w:t>
          </w:r>
        </w:sdtContent>
      </w:sdt>
    </w:p>
    <w:p w14:paraId="6C9F4DAC" w14:textId="77777777" w:rsidR="004B746C" w:rsidRPr="00F93FF4" w:rsidRDefault="004B746C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Style w:val="forminvulgrijs"/>
          <w:rFonts w:ascii="Arial" w:hAnsi="Arial" w:cs="Arial"/>
          <w:sz w:val="20"/>
          <w:szCs w:val="20"/>
        </w:rPr>
      </w:pPr>
      <w:r w:rsidRPr="00F93FF4">
        <w:rPr>
          <w:rFonts w:ascii="Arial" w:hAnsi="Arial" w:cs="Arial"/>
          <w:sz w:val="20"/>
          <w:szCs w:val="20"/>
          <w:lang w:val="nl-BE"/>
        </w:rPr>
        <w:t>achternaam</w:t>
      </w:r>
      <w:r>
        <w:rPr>
          <w:rFonts w:ascii="Arial" w:hAnsi="Arial" w:cs="Arial"/>
          <w:sz w:val="20"/>
          <w:szCs w:val="20"/>
          <w:lang w:val="nl-BE"/>
        </w:rPr>
        <w:t xml:space="preserve">: </w:t>
      </w:r>
      <w:r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1113711733"/>
          <w:placeholder>
            <w:docPart w:val="947FB868361940909F112C7464E47373"/>
          </w:placeholder>
          <w:showingPlcHdr/>
        </w:sdtPr>
        <w:sdtContent>
          <w:r w:rsidRPr="00095939">
            <w:rPr>
              <w:rStyle w:val="Tekstvantijdelijkeaanduiding"/>
            </w:rPr>
            <w:t>Klik of tik om tekst in te voeren.</w:t>
          </w:r>
        </w:sdtContent>
      </w:sdt>
    </w:p>
    <w:p w14:paraId="3673C382" w14:textId="77777777" w:rsidR="004B746C" w:rsidRPr="006216C1" w:rsidRDefault="004B746C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sz w:val="20"/>
          <w:szCs w:val="20"/>
          <w:lang w:val="nl-BE"/>
        </w:rPr>
      </w:pPr>
      <w:r w:rsidRPr="006216C1">
        <w:rPr>
          <w:rFonts w:ascii="Arial" w:hAnsi="Arial" w:cs="Arial"/>
          <w:sz w:val="20"/>
          <w:szCs w:val="20"/>
          <w:lang w:val="nl-BE"/>
        </w:rPr>
        <w:t>straat</w:t>
      </w:r>
      <w:r>
        <w:rPr>
          <w:rFonts w:ascii="Arial" w:hAnsi="Arial" w:cs="Arial"/>
          <w:sz w:val="20"/>
          <w:szCs w:val="20"/>
          <w:lang w:val="nl-BE"/>
        </w:rPr>
        <w:t>, huis- en bus</w:t>
      </w:r>
      <w:r w:rsidRPr="006216C1">
        <w:rPr>
          <w:rFonts w:ascii="Arial" w:hAnsi="Arial" w:cs="Arial"/>
          <w:sz w:val="20"/>
          <w:szCs w:val="20"/>
          <w:lang w:val="nl-BE"/>
        </w:rPr>
        <w:t>nummer:</w:t>
      </w:r>
      <w:r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-1152525929"/>
          <w:placeholder>
            <w:docPart w:val="947FB868361940909F112C7464E47373"/>
          </w:placeholder>
          <w:showingPlcHdr/>
        </w:sdtPr>
        <w:sdtContent>
          <w:r w:rsidRPr="00095939">
            <w:rPr>
              <w:rStyle w:val="Tekstvantijdelijkeaanduiding"/>
            </w:rPr>
            <w:t>Klik of tik om tekst in te voeren.</w:t>
          </w:r>
        </w:sdtContent>
      </w:sdt>
    </w:p>
    <w:p w14:paraId="12202E2B" w14:textId="77777777" w:rsidR="004B746C" w:rsidRDefault="004B746C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  <w:tab w:val="right" w:pos="9491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sz w:val="20"/>
          <w:szCs w:val="20"/>
          <w:lang w:val="nl-BE"/>
        </w:rPr>
      </w:pPr>
      <w:r w:rsidRPr="006216C1">
        <w:rPr>
          <w:rFonts w:ascii="Arial" w:hAnsi="Arial" w:cs="Arial"/>
          <w:sz w:val="20"/>
          <w:szCs w:val="20"/>
          <w:lang w:val="nl-BE"/>
        </w:rPr>
        <w:t xml:space="preserve">postnummer en gemeente: </w:t>
      </w:r>
      <w:r>
        <w:rPr>
          <w:rFonts w:ascii="Arial" w:hAnsi="Arial" w:cs="Arial"/>
          <w:sz w:val="20"/>
          <w:szCs w:val="20"/>
          <w:lang w:val="nl-BE"/>
        </w:rPr>
        <w:tab/>
      </w:r>
      <w:sdt>
        <w:sdtPr>
          <w:rPr>
            <w:rFonts w:ascii="Arial" w:hAnsi="Arial" w:cs="Arial"/>
            <w:sz w:val="20"/>
            <w:szCs w:val="20"/>
            <w:lang w:val="nl-BE"/>
          </w:rPr>
          <w:id w:val="-512765367"/>
          <w:placeholder>
            <w:docPart w:val="947FB868361940909F112C7464E47373"/>
          </w:placeholder>
          <w:showingPlcHdr/>
        </w:sdtPr>
        <w:sdtContent>
          <w:r w:rsidRPr="00095939">
            <w:rPr>
              <w:rStyle w:val="Tekstvantijdelijkeaanduiding"/>
            </w:rPr>
            <w:t>Klik of tik om tekst in te voeren.</w:t>
          </w:r>
        </w:sdtContent>
      </w:sdt>
    </w:p>
    <w:p w14:paraId="7797D639" w14:textId="77777777" w:rsidR="004B746C" w:rsidRPr="006216C1" w:rsidRDefault="004B746C" w:rsidP="004B746C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tabs>
          <w:tab w:val="left" w:pos="3969"/>
        </w:tabs>
        <w:suppressAutoHyphens/>
        <w:autoSpaceDE w:val="0"/>
        <w:autoSpaceDN w:val="0"/>
        <w:adjustRightInd w:val="0"/>
        <w:spacing w:line="360" w:lineRule="auto"/>
        <w:ind w:left="799" w:right="130"/>
        <w:rPr>
          <w:rFonts w:ascii="Arial" w:hAnsi="Arial" w:cs="Arial"/>
          <w:sz w:val="20"/>
          <w:szCs w:val="20"/>
          <w:lang w:val="nl-BE"/>
        </w:rPr>
      </w:pPr>
      <w:r w:rsidRPr="00F93FF4">
        <w:rPr>
          <w:rFonts w:ascii="Arial" w:hAnsi="Arial" w:cs="Arial"/>
          <w:sz w:val="20"/>
          <w:szCs w:val="20"/>
        </w:rPr>
        <w:t xml:space="preserve">geboortedatum: </w:t>
      </w:r>
      <w:r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529178460"/>
          <w:placeholder>
            <w:docPart w:val="947FB868361940909F112C7464E47373"/>
          </w:placeholder>
          <w:showingPlcHdr/>
        </w:sdtPr>
        <w:sdtContent>
          <w:r w:rsidRPr="00095939">
            <w:rPr>
              <w:rStyle w:val="Tekstvantijdelijkeaanduiding"/>
            </w:rPr>
            <w:t>Klik of tik om tekst in te voeren.</w:t>
          </w:r>
        </w:sdtContent>
      </w:sdt>
    </w:p>
    <w:p w14:paraId="12395E59" w14:textId="77777777" w:rsidR="00914E91" w:rsidRPr="004455A0" w:rsidRDefault="00914E91" w:rsidP="00914E91">
      <w:pPr>
        <w:keepNext/>
        <w:keepLines/>
        <w:widowControl w:val="0"/>
        <w:tabs>
          <w:tab w:val="left" w:pos="360"/>
        </w:tabs>
        <w:suppressAutoHyphens/>
        <w:autoSpaceDE w:val="0"/>
        <w:autoSpaceDN w:val="0"/>
        <w:adjustRightInd w:val="0"/>
        <w:spacing w:before="240" w:after="40" w:line="240" w:lineRule="atLeast"/>
        <w:ind w:left="397"/>
        <w:rPr>
          <w:rFonts w:ascii="Arial" w:hAnsi="Arial" w:cs="Arial"/>
          <w:b/>
          <w:bCs/>
          <w:i/>
          <w:iCs/>
          <w:sz w:val="20"/>
          <w:szCs w:val="20"/>
          <w:lang w:val="nl-BE"/>
        </w:rPr>
      </w:pPr>
      <w:r w:rsidRPr="006216C1">
        <w:rPr>
          <w:rFonts w:ascii="Arial" w:hAnsi="Arial" w:cs="Arial"/>
          <w:b/>
          <w:bCs/>
          <w:i/>
          <w:iCs/>
          <w:sz w:val="18"/>
          <w:szCs w:val="18"/>
          <w:lang w:val="nl-BE"/>
        </w:rPr>
        <w:lastRenderedPageBreak/>
        <w:tab/>
      </w:r>
      <w:r w:rsidR="004976FE"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>Reden waarom u niet zelf kunt gaan stemmen</w:t>
      </w:r>
    </w:p>
    <w:p w14:paraId="12395E5A" w14:textId="77777777" w:rsidR="00914E91" w:rsidRPr="00DD45FC" w:rsidRDefault="00914E91" w:rsidP="00914E91">
      <w:pPr>
        <w:keepNext/>
        <w:keepLines/>
        <w:widowControl w:val="0"/>
        <w:tabs>
          <w:tab w:val="left" w:pos="360"/>
        </w:tabs>
        <w:suppressAutoHyphens/>
        <w:autoSpaceDE w:val="0"/>
        <w:autoSpaceDN w:val="0"/>
        <w:adjustRightInd w:val="0"/>
        <w:spacing w:after="40" w:line="240" w:lineRule="atLeast"/>
        <w:ind w:left="397"/>
        <w:rPr>
          <w:rFonts w:ascii="Arial" w:hAnsi="Arial" w:cs="Arial"/>
          <w:i/>
          <w:iCs/>
          <w:sz w:val="20"/>
          <w:szCs w:val="20"/>
          <w:lang w:val="nl-BE"/>
        </w:rPr>
      </w:pPr>
      <w:r w:rsidRPr="004455A0">
        <w:rPr>
          <w:rFonts w:ascii="Arial" w:hAnsi="Arial" w:cs="Arial"/>
          <w:i/>
          <w:iCs/>
          <w:sz w:val="20"/>
          <w:szCs w:val="20"/>
          <w:lang w:val="nl-BE"/>
        </w:rPr>
        <w:tab/>
      </w:r>
      <w:r w:rsidRPr="00DD45FC">
        <w:rPr>
          <w:rFonts w:ascii="Arial" w:hAnsi="Arial" w:cs="Arial"/>
          <w:i/>
          <w:iCs/>
          <w:sz w:val="20"/>
          <w:szCs w:val="20"/>
          <w:lang w:val="nl-BE"/>
        </w:rPr>
        <w:t xml:space="preserve">U mag maar één hokje aankruisen. </w:t>
      </w:r>
    </w:p>
    <w:p w14:paraId="12395E5B" w14:textId="661BD597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1033852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46C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914E91" w:rsidRPr="00DD45FC">
        <w:rPr>
          <w:rFonts w:ascii="Arial" w:hAnsi="Arial" w:cs="Arial"/>
          <w:sz w:val="20"/>
          <w:szCs w:val="20"/>
          <w:lang w:val="nl-BE"/>
        </w:rPr>
        <w:tab/>
        <w:t xml:space="preserve">U bent om medische redenen niet in staat om naar het stembureau te komen of </w:t>
      </w:r>
      <w:r w:rsidR="004976FE">
        <w:rPr>
          <w:rFonts w:ascii="Arial" w:hAnsi="Arial" w:cs="Arial"/>
          <w:sz w:val="20"/>
          <w:szCs w:val="20"/>
          <w:lang w:val="nl-BE"/>
        </w:rPr>
        <w:t xml:space="preserve">om </w:t>
      </w:r>
      <w:r w:rsidR="00914E91" w:rsidRPr="00DD45FC">
        <w:rPr>
          <w:rFonts w:ascii="Arial" w:hAnsi="Arial" w:cs="Arial"/>
          <w:sz w:val="20"/>
          <w:szCs w:val="20"/>
          <w:lang w:val="nl-BE"/>
        </w:rPr>
        <w:t>er naartoe gebracht te worden.</w:t>
      </w:r>
      <w:r w:rsidR="00914E91" w:rsidRPr="00DD45FC">
        <w:rPr>
          <w:rFonts w:ascii="Arial" w:hAnsi="Arial" w:cs="Arial"/>
          <w:sz w:val="20"/>
          <w:szCs w:val="20"/>
          <w:lang w:val="nl-BE"/>
        </w:rPr>
        <w:br/>
      </w:r>
      <w:r w:rsidR="00914E91" w:rsidRPr="00DD45FC">
        <w:rPr>
          <w:rFonts w:ascii="Arial" w:hAnsi="Arial" w:cs="Arial"/>
          <w:i/>
          <w:sz w:val="20"/>
          <w:szCs w:val="20"/>
          <w:lang w:val="nl-BE"/>
        </w:rPr>
        <w:t>Voeg</w:t>
      </w:r>
      <w:r w:rsidR="00914E91" w:rsidRPr="00DD45FC">
        <w:rPr>
          <w:rFonts w:ascii="Arial" w:hAnsi="Arial" w:cs="Arial"/>
          <w:i/>
          <w:iCs/>
          <w:sz w:val="20"/>
          <w:szCs w:val="20"/>
          <w:lang w:val="nl-BE"/>
        </w:rPr>
        <w:t xml:space="preserve"> een medisch attest bij deze volmacht. Dat a</w:t>
      </w:r>
      <w:r w:rsidR="004976FE">
        <w:rPr>
          <w:rFonts w:ascii="Arial" w:hAnsi="Arial" w:cs="Arial"/>
          <w:i/>
          <w:iCs/>
          <w:sz w:val="20"/>
          <w:szCs w:val="20"/>
          <w:lang w:val="nl-BE"/>
        </w:rPr>
        <w:t>ttest mag niet uitgereikt zijn</w:t>
      </w:r>
      <w:r w:rsidR="00914E91" w:rsidRPr="00DD45FC">
        <w:rPr>
          <w:rFonts w:ascii="Arial" w:hAnsi="Arial" w:cs="Arial"/>
          <w:i/>
          <w:iCs/>
          <w:sz w:val="20"/>
          <w:szCs w:val="20"/>
          <w:lang w:val="nl-BE"/>
        </w:rPr>
        <w:t xml:space="preserve"> door een arts die als kandidaat voor de verkiezingen is voorgedragen.</w:t>
      </w:r>
    </w:p>
    <w:p w14:paraId="12395E5C" w14:textId="3075F175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1422838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DD45FC">
        <w:rPr>
          <w:rFonts w:ascii="Arial" w:hAnsi="Arial" w:cs="Arial"/>
          <w:sz w:val="20"/>
          <w:szCs w:val="20"/>
          <w:lang w:val="nl-BE"/>
        </w:rPr>
        <w:t>U verblijft om beroeps- of dienstredenen in het buitenland</w:t>
      </w:r>
      <w:r w:rsidR="00914E91" w:rsidRPr="004455A0">
        <w:rPr>
          <w:rFonts w:ascii="Arial" w:hAnsi="Arial" w:cs="Arial"/>
          <w:sz w:val="20"/>
          <w:szCs w:val="20"/>
          <w:lang w:val="nl-BE"/>
        </w:rPr>
        <w:t>.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 xml:space="preserve">Voeg een attest van uw werkgever of </w:t>
      </w:r>
      <w:r w:rsidR="004976FE">
        <w:rPr>
          <w:rFonts w:ascii="Arial" w:hAnsi="Arial" w:cs="Arial"/>
          <w:i/>
          <w:iCs/>
          <w:sz w:val="20"/>
          <w:szCs w:val="20"/>
          <w:lang w:val="nl-BE"/>
        </w:rPr>
        <w:t xml:space="preserve">van </w:t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>de overheid bij deze volmacht.</w:t>
      </w:r>
    </w:p>
    <w:p w14:paraId="12395E5D" w14:textId="1EAFD805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-791290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4455A0">
        <w:rPr>
          <w:rFonts w:ascii="Arial" w:hAnsi="Arial" w:cs="Arial"/>
          <w:sz w:val="20"/>
          <w:szCs w:val="20"/>
          <w:lang w:val="nl-BE"/>
        </w:rPr>
        <w:t>U maakt deel uit van het gezin of het gevolg van iemand die om beroeps- of dienstredenen in het buitenland verblijft.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 xml:space="preserve">Voeg een attest van de werkgever of </w:t>
      </w:r>
      <w:r w:rsidR="004976FE">
        <w:rPr>
          <w:rFonts w:ascii="Arial" w:hAnsi="Arial" w:cs="Arial"/>
          <w:i/>
          <w:iCs/>
          <w:sz w:val="20"/>
          <w:szCs w:val="20"/>
          <w:lang w:val="nl-BE"/>
        </w:rPr>
        <w:t xml:space="preserve">van </w:t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>de overheid bij deze volmacht.</w:t>
      </w:r>
    </w:p>
    <w:p w14:paraId="12395E5E" w14:textId="1BA225AE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-167664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4455A0">
        <w:rPr>
          <w:rFonts w:ascii="Arial" w:hAnsi="Arial" w:cs="Arial"/>
          <w:sz w:val="20"/>
          <w:szCs w:val="20"/>
          <w:lang w:val="nl-BE"/>
        </w:rPr>
        <w:t>U verblijft in België</w:t>
      </w:r>
      <w:r w:rsidR="00117514">
        <w:rPr>
          <w:rFonts w:ascii="Arial" w:hAnsi="Arial" w:cs="Arial"/>
          <w:sz w:val="20"/>
          <w:szCs w:val="20"/>
          <w:lang w:val="nl-BE"/>
        </w:rPr>
        <w:t>,</w:t>
      </w:r>
      <w:r w:rsidR="00914E91" w:rsidRPr="004455A0">
        <w:rPr>
          <w:rFonts w:ascii="Arial" w:hAnsi="Arial" w:cs="Arial"/>
          <w:sz w:val="20"/>
          <w:szCs w:val="20"/>
          <w:lang w:val="nl-BE"/>
        </w:rPr>
        <w:t xml:space="preserve"> maar</w:t>
      </w:r>
      <w:r w:rsidR="00FB4692">
        <w:rPr>
          <w:rFonts w:ascii="Arial" w:hAnsi="Arial" w:cs="Arial"/>
          <w:sz w:val="20"/>
          <w:szCs w:val="20"/>
          <w:lang w:val="nl-BE"/>
        </w:rPr>
        <w:t xml:space="preserve"> u</w:t>
      </w:r>
      <w:r w:rsidR="00914E91" w:rsidRPr="004455A0">
        <w:rPr>
          <w:rFonts w:ascii="Arial" w:hAnsi="Arial" w:cs="Arial"/>
          <w:sz w:val="20"/>
          <w:szCs w:val="20"/>
          <w:lang w:val="nl-BE"/>
        </w:rPr>
        <w:t xml:space="preserve"> moet werken op de dag van de verkiezingen. 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 xml:space="preserve">Voeg een attest van uw werkgever of </w:t>
      </w:r>
      <w:r w:rsidR="004976FE">
        <w:rPr>
          <w:rFonts w:ascii="Arial" w:hAnsi="Arial" w:cs="Arial"/>
          <w:i/>
          <w:iCs/>
          <w:sz w:val="20"/>
          <w:szCs w:val="20"/>
          <w:lang w:val="nl-BE"/>
        </w:rPr>
        <w:t xml:space="preserve">van </w:t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>de overheid bij deze volmacht.</w:t>
      </w:r>
    </w:p>
    <w:p w14:paraId="12395E5F" w14:textId="7A934AEA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-417098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4455A0">
        <w:rPr>
          <w:rFonts w:ascii="Arial" w:hAnsi="Arial" w:cs="Arial"/>
          <w:sz w:val="20"/>
          <w:szCs w:val="20"/>
          <w:lang w:val="nl-BE"/>
        </w:rPr>
        <w:t xml:space="preserve">U of een gezinslid met wie u samenwoont, oefent het beroep uit van schipper, marktkramer of kermisreiziger. 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B12F8B">
        <w:rPr>
          <w:rFonts w:ascii="Arial" w:hAnsi="Arial" w:cs="Arial"/>
          <w:i/>
          <w:iCs/>
          <w:sz w:val="20"/>
          <w:szCs w:val="20"/>
          <w:lang w:val="nl-BE"/>
        </w:rPr>
        <w:t>Voeg het</w:t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 xml:space="preserve"> attest van </w:t>
      </w:r>
      <w:r w:rsidR="00B12F8B">
        <w:rPr>
          <w:rFonts w:ascii="Arial" w:hAnsi="Arial" w:cs="Arial"/>
          <w:i/>
          <w:iCs/>
          <w:sz w:val="20"/>
          <w:szCs w:val="20"/>
          <w:lang w:val="nl-BE"/>
        </w:rPr>
        <w:t>uitoefening van het beroep van schipper, marktkramer of kermisreiziger</w:t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>, afgegeven door de burgemeester van uw woonplaats, bij deze volmacht.</w:t>
      </w:r>
    </w:p>
    <w:p w14:paraId="12395E60" w14:textId="35516778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706616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4455A0">
        <w:rPr>
          <w:rFonts w:ascii="Arial" w:hAnsi="Arial" w:cs="Arial"/>
          <w:sz w:val="20"/>
          <w:szCs w:val="20"/>
          <w:lang w:val="nl-BE"/>
        </w:rPr>
        <w:t>U verblijft in een strafinrichting als gevolg van een rechterlijke maatregel.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>Voeg een attest van de directie van de strafinrichting bij deze volmacht.</w:t>
      </w:r>
    </w:p>
    <w:p w14:paraId="12395E61" w14:textId="013C2EF1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1774985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4455A0">
        <w:rPr>
          <w:rFonts w:ascii="Arial" w:hAnsi="Arial" w:cs="Arial"/>
          <w:sz w:val="20"/>
          <w:szCs w:val="20"/>
          <w:lang w:val="nl-BE"/>
        </w:rPr>
        <w:t>U</w:t>
      </w:r>
      <w:r w:rsidR="00332C0E">
        <w:rPr>
          <w:rFonts w:ascii="Arial" w:hAnsi="Arial" w:cs="Arial"/>
          <w:sz w:val="20"/>
          <w:szCs w:val="20"/>
          <w:lang w:val="nl-BE"/>
        </w:rPr>
        <w:t xml:space="preserve"> kunt om redenen in verband met u</w:t>
      </w:r>
      <w:r w:rsidR="00914E91" w:rsidRPr="004455A0">
        <w:rPr>
          <w:rFonts w:ascii="Arial" w:hAnsi="Arial" w:cs="Arial"/>
          <w:sz w:val="20"/>
          <w:szCs w:val="20"/>
          <w:lang w:val="nl-BE"/>
        </w:rPr>
        <w:t xml:space="preserve">w geloofsovertuiging niet gaan stemmen. 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4976FE">
        <w:rPr>
          <w:rFonts w:ascii="Arial" w:hAnsi="Arial" w:cs="Arial"/>
          <w:i/>
          <w:iCs/>
          <w:sz w:val="20"/>
          <w:szCs w:val="20"/>
          <w:lang w:val="nl-BE"/>
        </w:rPr>
        <w:t>Voeg een attest van uw</w:t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 xml:space="preserve"> religieuze overheid bij deze volmacht.</w:t>
      </w:r>
    </w:p>
    <w:p w14:paraId="12395E62" w14:textId="7DD15A12" w:rsidR="00914E91" w:rsidRDefault="00345C00" w:rsidP="00914E9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746928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914E91" w:rsidRPr="004455A0">
        <w:rPr>
          <w:rFonts w:ascii="Arial" w:hAnsi="Arial" w:cs="Arial"/>
          <w:sz w:val="20"/>
          <w:szCs w:val="20"/>
          <w:lang w:val="nl-BE"/>
        </w:rPr>
        <w:t xml:space="preserve">U bent student en kunt om studieredenen niet gaan stemmen. </w:t>
      </w:r>
      <w:r w:rsidR="00914E91" w:rsidRPr="004455A0">
        <w:rPr>
          <w:rFonts w:ascii="Arial" w:hAnsi="Arial" w:cs="Arial"/>
          <w:sz w:val="20"/>
          <w:szCs w:val="20"/>
          <w:lang w:val="nl-BE"/>
        </w:rPr>
        <w:br/>
      </w:r>
      <w:r w:rsidR="00914E91" w:rsidRPr="004455A0">
        <w:rPr>
          <w:rFonts w:ascii="Arial" w:hAnsi="Arial" w:cs="Arial"/>
          <w:i/>
          <w:iCs/>
          <w:sz w:val="20"/>
          <w:szCs w:val="20"/>
          <w:lang w:val="nl-BE"/>
        </w:rPr>
        <w:t>Voeg een attest van de directie van uw onderwijsinstelling bij deze volmacht.</w:t>
      </w:r>
    </w:p>
    <w:p w14:paraId="12395E63" w14:textId="6227489D" w:rsidR="006216C1" w:rsidRPr="004455A0" w:rsidRDefault="00345C00" w:rsidP="006216C1">
      <w:pPr>
        <w:keepLines/>
        <w:widowControl w:val="0"/>
        <w:pBdr>
          <w:top w:val="single" w:sz="6" w:space="4" w:color="auto"/>
          <w:left w:val="single" w:sz="6" w:space="5" w:color="auto"/>
          <w:bottom w:val="single" w:sz="6" w:space="4" w:color="auto"/>
          <w:right w:val="single" w:sz="6" w:space="5" w:color="auto"/>
        </w:pBdr>
        <w:suppressAutoHyphens/>
        <w:autoSpaceDE w:val="0"/>
        <w:autoSpaceDN w:val="0"/>
        <w:adjustRightInd w:val="0"/>
        <w:spacing w:before="20" w:after="20" w:line="260" w:lineRule="atLeast"/>
        <w:ind w:left="1134" w:right="130" w:hanging="334"/>
        <w:rPr>
          <w:rFonts w:ascii="Arial" w:hAnsi="Arial" w:cs="Arial"/>
          <w:i/>
          <w:iCs/>
          <w:sz w:val="20"/>
          <w:szCs w:val="20"/>
          <w:lang w:val="nl-BE"/>
        </w:rPr>
      </w:pPr>
      <w:sdt>
        <w:sdtPr>
          <w:rPr>
            <w:rFonts w:ascii="Arial" w:hAnsi="Arial" w:cs="Arial"/>
            <w:sz w:val="20"/>
            <w:szCs w:val="20"/>
            <w:lang w:val="nl-BE"/>
          </w:rPr>
          <w:id w:val="-1071963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A8">
            <w:rPr>
              <w:rFonts w:ascii="MS Gothic" w:eastAsia="MS Gothic" w:hAnsi="MS Gothic" w:cs="Arial" w:hint="eastAsia"/>
              <w:sz w:val="20"/>
              <w:szCs w:val="20"/>
              <w:lang w:val="nl-BE"/>
            </w:rPr>
            <w:t>☐</w:t>
          </w:r>
        </w:sdtContent>
      </w:sdt>
      <w:r w:rsidR="00750493">
        <w:rPr>
          <w:rFonts w:ascii="Arial" w:hAnsi="Arial" w:cs="Arial"/>
          <w:sz w:val="20"/>
          <w:szCs w:val="20"/>
          <w:lang w:val="nl-BE"/>
        </w:rPr>
        <w:t xml:space="preserve">  </w:t>
      </w:r>
      <w:r w:rsidR="00A5212E" w:rsidRPr="004455A0">
        <w:rPr>
          <w:rFonts w:ascii="Arial" w:hAnsi="Arial" w:cs="Arial"/>
          <w:sz w:val="20"/>
          <w:szCs w:val="20"/>
          <w:lang w:val="nl-BE"/>
        </w:rPr>
        <w:t xml:space="preserve">U verblijft om privéredenen tijdelijk in het buitenland. </w:t>
      </w:r>
      <w:r w:rsidR="00A5212E" w:rsidRPr="004455A0">
        <w:rPr>
          <w:rFonts w:ascii="Arial" w:hAnsi="Arial" w:cs="Arial"/>
          <w:i/>
          <w:sz w:val="20"/>
          <w:szCs w:val="20"/>
          <w:lang w:val="nl-BE"/>
        </w:rPr>
        <w:br/>
        <w:t>Voeg het attest, afgegeven door de burgemeester van uw woonplaats, bij deze volmacht. U kunt dat attest verkrijgen door de nodige bewijsstukken van tijdelijk verblijf in het buitenland aan de burgemeester voor te leggen.</w:t>
      </w:r>
    </w:p>
    <w:p w14:paraId="12395E64" w14:textId="77777777" w:rsidR="00914E91" w:rsidRDefault="00914E91" w:rsidP="00A5212E">
      <w:pPr>
        <w:keepNext/>
        <w:keepLines/>
        <w:widowControl w:val="0"/>
        <w:tabs>
          <w:tab w:val="left" w:pos="360"/>
          <w:tab w:val="left" w:pos="993"/>
        </w:tabs>
        <w:suppressAutoHyphens/>
        <w:autoSpaceDE w:val="0"/>
        <w:autoSpaceDN w:val="0"/>
        <w:adjustRightInd w:val="0"/>
        <w:spacing w:before="240" w:after="40" w:line="240" w:lineRule="atLeast"/>
        <w:rPr>
          <w:rFonts w:ascii="Arial" w:hAnsi="Arial" w:cs="Arial"/>
          <w:i/>
          <w:iCs/>
          <w:sz w:val="20"/>
          <w:szCs w:val="20"/>
          <w:lang w:val="nl-BE"/>
        </w:rPr>
      </w:pPr>
      <w:r w:rsidRPr="006216C1">
        <w:rPr>
          <w:rFonts w:ascii="Arial" w:hAnsi="Arial" w:cs="Arial"/>
          <w:b/>
          <w:bCs/>
          <w:i/>
          <w:iCs/>
          <w:sz w:val="20"/>
          <w:szCs w:val="20"/>
          <w:lang w:val="nl-BE"/>
        </w:rPr>
        <w:t>Ondertekening</w:t>
      </w:r>
      <w:r w:rsidRPr="006216C1">
        <w:rPr>
          <w:rFonts w:ascii="Arial" w:hAnsi="Arial" w:cs="Arial"/>
          <w:i/>
          <w:iCs/>
          <w:sz w:val="20"/>
          <w:szCs w:val="20"/>
          <w:lang w:val="nl-BE"/>
        </w:rPr>
        <w:br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6"/>
      </w:tblGrid>
      <w:tr w:rsidR="00914E91" w:rsidRPr="00E17430" w14:paraId="12395E6C" w14:textId="77777777" w:rsidTr="00914E91">
        <w:tc>
          <w:tcPr>
            <w:tcW w:w="8902" w:type="dxa"/>
            <w:shd w:val="clear" w:color="auto" w:fill="auto"/>
          </w:tcPr>
          <w:p w14:paraId="12395E65" w14:textId="77777777" w:rsidR="00914E91" w:rsidRPr="002B6891" w:rsidRDefault="00A5212E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2B6891">
              <w:rPr>
                <w:rFonts w:ascii="Arial" w:hAnsi="Arial" w:cs="Arial"/>
                <w:sz w:val="20"/>
                <w:szCs w:val="20"/>
                <w:lang w:val="nl-BE"/>
              </w:rPr>
              <w:t>I</w:t>
            </w:r>
            <w:r w:rsidR="00914E91" w:rsidRPr="002B6891">
              <w:rPr>
                <w:rFonts w:ascii="Arial" w:hAnsi="Arial" w:cs="Arial"/>
                <w:sz w:val="20"/>
                <w:szCs w:val="20"/>
                <w:lang w:val="nl-BE"/>
              </w:rPr>
              <w:t>k verklaar dat alle gegeven</w:t>
            </w:r>
            <w:r w:rsidR="00A468AE" w:rsidRPr="002B6891">
              <w:rPr>
                <w:rFonts w:ascii="Arial" w:hAnsi="Arial" w:cs="Arial"/>
                <w:sz w:val="20"/>
                <w:szCs w:val="20"/>
                <w:lang w:val="nl-BE"/>
              </w:rPr>
              <w:t xml:space="preserve">s in dit </w:t>
            </w:r>
            <w:r w:rsidR="00914E91" w:rsidRPr="002B6891">
              <w:rPr>
                <w:rFonts w:ascii="Arial" w:hAnsi="Arial" w:cs="Arial"/>
                <w:sz w:val="20"/>
                <w:szCs w:val="20"/>
                <w:lang w:val="nl-BE"/>
              </w:rPr>
              <w:t>formulier naar waarheid zijn ingevuld.</w:t>
            </w:r>
          </w:p>
          <w:p w14:paraId="604A55ED" w14:textId="77777777" w:rsidR="004B746C" w:rsidRDefault="004B746C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sz w:val="20"/>
                <w:szCs w:val="20"/>
                <w:lang w:val="nl-BE"/>
              </w:rPr>
            </w:pPr>
          </w:p>
          <w:p w14:paraId="12395E67" w14:textId="1ECF53D8" w:rsidR="00914E91" w:rsidRPr="009D4555" w:rsidRDefault="00914E91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9D4555">
              <w:rPr>
                <w:rFonts w:ascii="Arial" w:hAnsi="Arial" w:cs="Arial"/>
                <w:sz w:val="20"/>
                <w:szCs w:val="20"/>
                <w:lang w:val="nl-BE"/>
              </w:rPr>
              <w:t>handtekening van de volmachtgever:</w:t>
            </w:r>
          </w:p>
          <w:p w14:paraId="12395E68" w14:textId="77777777" w:rsidR="00A5212E" w:rsidRPr="009D4555" w:rsidRDefault="00A5212E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sz w:val="20"/>
                <w:szCs w:val="20"/>
                <w:lang w:val="nl-BE"/>
              </w:rPr>
            </w:pPr>
          </w:p>
          <w:p w14:paraId="12395E69" w14:textId="77777777" w:rsidR="00914E91" w:rsidRPr="009D4555" w:rsidRDefault="00914E91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9D4555">
              <w:rPr>
                <w:rFonts w:ascii="Arial" w:hAnsi="Arial" w:cs="Arial"/>
                <w:sz w:val="20"/>
                <w:szCs w:val="20"/>
                <w:lang w:val="nl-BE"/>
              </w:rPr>
              <w:t>handtekening van de volmachtkrijger:</w:t>
            </w:r>
          </w:p>
          <w:p w14:paraId="12395E6A" w14:textId="77777777" w:rsidR="00914E91" w:rsidRDefault="00914E91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i/>
                <w:iCs/>
                <w:sz w:val="20"/>
                <w:szCs w:val="20"/>
                <w:lang w:val="nl-BE"/>
              </w:rPr>
            </w:pPr>
          </w:p>
          <w:p w14:paraId="12395E6B" w14:textId="77777777" w:rsidR="00A5212E" w:rsidRPr="00E17430" w:rsidRDefault="00A5212E" w:rsidP="00914E91">
            <w:pPr>
              <w:keepNext/>
              <w:keepLines/>
              <w:widowControl w:val="0"/>
              <w:tabs>
                <w:tab w:val="left" w:pos="360"/>
                <w:tab w:val="left" w:pos="993"/>
              </w:tabs>
              <w:suppressAutoHyphens/>
              <w:autoSpaceDE w:val="0"/>
              <w:autoSpaceDN w:val="0"/>
              <w:adjustRightInd w:val="0"/>
              <w:spacing w:before="240" w:after="40" w:line="240" w:lineRule="atLeast"/>
              <w:rPr>
                <w:rFonts w:ascii="Arial" w:hAnsi="Arial" w:cs="Arial"/>
                <w:i/>
                <w:iCs/>
                <w:sz w:val="20"/>
                <w:szCs w:val="20"/>
                <w:lang w:val="nl-BE"/>
              </w:rPr>
            </w:pPr>
          </w:p>
        </w:tc>
      </w:tr>
    </w:tbl>
    <w:p w14:paraId="12395E6D" w14:textId="77777777" w:rsidR="006E0112" w:rsidRDefault="006E0112" w:rsidP="00914E91">
      <w:pPr>
        <w:keepNext/>
        <w:keepLines/>
        <w:widowControl w:val="0"/>
        <w:tabs>
          <w:tab w:val="left" w:pos="360"/>
        </w:tabs>
        <w:suppressAutoHyphens/>
        <w:autoSpaceDE w:val="0"/>
        <w:autoSpaceDN w:val="0"/>
        <w:adjustRightInd w:val="0"/>
        <w:spacing w:before="240" w:after="40" w:line="240" w:lineRule="atLeast"/>
        <w:ind w:left="397"/>
        <w:rPr>
          <w:rFonts w:ascii="Arial" w:hAnsi="Arial" w:cs="Arial"/>
          <w:i/>
          <w:iCs/>
          <w:sz w:val="20"/>
          <w:szCs w:val="20"/>
          <w:lang w:val="nl-BE"/>
        </w:rPr>
      </w:pPr>
    </w:p>
    <w:sectPr w:rsidR="006E0112" w:rsidSect="00B114C0">
      <w:headerReference w:type="default" r:id="rId13"/>
      <w:footerReference w:type="default" r:id="rId14"/>
      <w:pgSz w:w="12240" w:h="15840"/>
      <w:pgMar w:top="1276" w:right="1417" w:bottom="1417" w:left="1417" w:header="284" w:footer="28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54B8F" w14:textId="77777777" w:rsidR="00BF20CA" w:rsidRDefault="00BF20CA">
      <w:r>
        <w:separator/>
      </w:r>
    </w:p>
  </w:endnote>
  <w:endnote w:type="continuationSeparator" w:id="0">
    <w:p w14:paraId="3A0E13DB" w14:textId="77777777" w:rsidR="00BF20CA" w:rsidRDefault="00BF20CA">
      <w:r>
        <w:continuationSeparator/>
      </w:r>
    </w:p>
  </w:endnote>
  <w:endnote w:type="continuationNotice" w:id="1">
    <w:p w14:paraId="66743862" w14:textId="77777777" w:rsidR="00BF20CA" w:rsidRDefault="00BF20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95E75" w14:textId="74990F13" w:rsidR="00914E91" w:rsidRPr="00B6744C" w:rsidRDefault="00D41FC7">
    <w:pPr>
      <w:pStyle w:val="Voetteks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Lokale en provinciale v</w:t>
    </w:r>
    <w:r w:rsidR="00332C0E" w:rsidRPr="00332C0E">
      <w:rPr>
        <w:rFonts w:ascii="Arial" w:hAnsi="Arial" w:cs="Arial"/>
        <w:sz w:val="18"/>
        <w:szCs w:val="18"/>
      </w:rPr>
      <w:t>erkiezing</w:t>
    </w:r>
    <w:r>
      <w:rPr>
        <w:rFonts w:ascii="Arial" w:hAnsi="Arial" w:cs="Arial"/>
        <w:sz w:val="18"/>
        <w:szCs w:val="18"/>
      </w:rPr>
      <w:t xml:space="preserve">en - </w:t>
    </w:r>
    <w:r w:rsidR="00332C0E" w:rsidRPr="00332C0E">
      <w:rPr>
        <w:rFonts w:ascii="Arial" w:hAnsi="Arial" w:cs="Arial"/>
        <w:sz w:val="18"/>
        <w:szCs w:val="18"/>
      </w:rPr>
      <w:t xml:space="preserve"> </w:t>
    </w:r>
    <w:r w:rsidR="00FA7288"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t>3 oktober</w:t>
    </w:r>
    <w:r w:rsidR="00332C0E" w:rsidRPr="00332C0E">
      <w:rPr>
        <w:rFonts w:ascii="Arial" w:hAnsi="Arial" w:cs="Arial"/>
        <w:sz w:val="18"/>
        <w:szCs w:val="18"/>
      </w:rPr>
      <w:t xml:space="preserve"> 20</w:t>
    </w:r>
    <w:r>
      <w:rPr>
        <w:rFonts w:ascii="Arial" w:hAnsi="Arial" w:cs="Arial"/>
        <w:sz w:val="18"/>
        <w:szCs w:val="18"/>
      </w:rPr>
      <w:t>24</w:t>
    </w:r>
    <w:r>
      <w:rPr>
        <w:rFonts w:ascii="Arial" w:hAnsi="Arial" w:cs="Arial"/>
        <w:sz w:val="18"/>
        <w:szCs w:val="18"/>
      </w:rPr>
      <w:tab/>
    </w:r>
    <w:r w:rsidR="00914E91" w:rsidRPr="00B6744C">
      <w:rPr>
        <w:rFonts w:ascii="Arial" w:hAnsi="Arial" w:cs="Arial"/>
        <w:sz w:val="18"/>
        <w:szCs w:val="18"/>
      </w:rPr>
      <w:tab/>
      <w:t xml:space="preserve">Pagina </w:t>
    </w:r>
    <w:r w:rsidR="00914E91" w:rsidRPr="00B6744C">
      <w:rPr>
        <w:rFonts w:ascii="Arial" w:hAnsi="Arial" w:cs="Arial"/>
        <w:sz w:val="18"/>
        <w:szCs w:val="18"/>
      </w:rPr>
      <w:fldChar w:fldCharType="begin"/>
    </w:r>
    <w:r w:rsidR="00914E91" w:rsidRPr="00B6744C">
      <w:rPr>
        <w:rFonts w:ascii="Arial" w:hAnsi="Arial" w:cs="Arial"/>
        <w:sz w:val="18"/>
        <w:szCs w:val="18"/>
      </w:rPr>
      <w:instrText xml:space="preserve"> PAGE </w:instrText>
    </w:r>
    <w:r w:rsidR="00914E91" w:rsidRPr="00B6744C">
      <w:rPr>
        <w:rFonts w:ascii="Arial" w:hAnsi="Arial" w:cs="Arial"/>
        <w:sz w:val="18"/>
        <w:szCs w:val="18"/>
      </w:rPr>
      <w:fldChar w:fldCharType="separate"/>
    </w:r>
    <w:r w:rsidR="00DB4707">
      <w:rPr>
        <w:rFonts w:ascii="Arial" w:hAnsi="Arial" w:cs="Arial"/>
        <w:noProof/>
        <w:sz w:val="18"/>
        <w:szCs w:val="18"/>
      </w:rPr>
      <w:t>1</w:t>
    </w:r>
    <w:r w:rsidR="00914E91" w:rsidRPr="00B6744C">
      <w:rPr>
        <w:rFonts w:ascii="Arial" w:hAnsi="Arial" w:cs="Arial"/>
        <w:sz w:val="18"/>
        <w:szCs w:val="18"/>
      </w:rPr>
      <w:fldChar w:fldCharType="end"/>
    </w:r>
    <w:r w:rsidR="00914E91" w:rsidRPr="00B6744C">
      <w:rPr>
        <w:rFonts w:ascii="Arial" w:hAnsi="Arial" w:cs="Arial"/>
        <w:sz w:val="18"/>
        <w:szCs w:val="18"/>
      </w:rPr>
      <w:t xml:space="preserve"> van </w:t>
    </w:r>
    <w:r w:rsidR="00914E91" w:rsidRPr="00B6744C">
      <w:rPr>
        <w:rFonts w:ascii="Arial" w:hAnsi="Arial" w:cs="Arial"/>
        <w:sz w:val="18"/>
        <w:szCs w:val="18"/>
      </w:rPr>
      <w:fldChar w:fldCharType="begin"/>
    </w:r>
    <w:r w:rsidR="00914E91" w:rsidRPr="00B6744C">
      <w:rPr>
        <w:rFonts w:ascii="Arial" w:hAnsi="Arial" w:cs="Arial"/>
        <w:sz w:val="18"/>
        <w:szCs w:val="18"/>
      </w:rPr>
      <w:instrText xml:space="preserve"> NUMPAGES </w:instrText>
    </w:r>
    <w:r w:rsidR="00914E91" w:rsidRPr="00B6744C">
      <w:rPr>
        <w:rFonts w:ascii="Arial" w:hAnsi="Arial" w:cs="Arial"/>
        <w:sz w:val="18"/>
        <w:szCs w:val="18"/>
      </w:rPr>
      <w:fldChar w:fldCharType="separate"/>
    </w:r>
    <w:r w:rsidR="00DB4707">
      <w:rPr>
        <w:rFonts w:ascii="Arial" w:hAnsi="Arial" w:cs="Arial"/>
        <w:noProof/>
        <w:sz w:val="18"/>
        <w:szCs w:val="18"/>
      </w:rPr>
      <w:t>2</w:t>
    </w:r>
    <w:r w:rsidR="00914E91" w:rsidRPr="00B6744C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E97A8" w14:textId="77777777" w:rsidR="00BF20CA" w:rsidRDefault="00BF20CA">
      <w:r>
        <w:separator/>
      </w:r>
    </w:p>
  </w:footnote>
  <w:footnote w:type="continuationSeparator" w:id="0">
    <w:p w14:paraId="3FF71189" w14:textId="77777777" w:rsidR="00BF20CA" w:rsidRDefault="00BF20CA">
      <w:r>
        <w:continuationSeparator/>
      </w:r>
    </w:p>
  </w:footnote>
  <w:footnote w:type="continuationNotice" w:id="1">
    <w:p w14:paraId="3B7899BB" w14:textId="77777777" w:rsidR="00BF20CA" w:rsidRDefault="00BF20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95E74" w14:textId="77777777" w:rsidR="00914E91" w:rsidRPr="00B6744C" w:rsidRDefault="00914E91" w:rsidP="00F47162">
    <w:pPr>
      <w:pStyle w:val="Koptekst"/>
      <w:jc w:val="right"/>
      <w:rPr>
        <w:rFonts w:ascii="Arial" w:hAnsi="Arial" w:cs="Arial"/>
        <w:sz w:val="18"/>
        <w:szCs w:val="18"/>
      </w:rPr>
    </w:pPr>
    <w:r w:rsidRPr="00B6744C">
      <w:rPr>
        <w:rFonts w:ascii="Arial" w:hAnsi="Arial" w:cs="Arial"/>
        <w:sz w:val="18"/>
        <w:szCs w:val="18"/>
      </w:rPr>
      <w:t>Formulier A95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E3363B30"/>
    <w:lvl w:ilvl="0">
      <w:numFmt w:val="bullet"/>
      <w:lvlText w:val="*"/>
      <w:lvlJc w:val="left"/>
    </w:lvl>
  </w:abstractNum>
  <w:abstractNum w:abstractNumId="1" w15:restartNumberingAfterBreak="0">
    <w:nsid w:val="0047458E"/>
    <w:multiLevelType w:val="singleLevel"/>
    <w:tmpl w:val="2CF048CC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" w15:restartNumberingAfterBreak="0">
    <w:nsid w:val="0BE86AB0"/>
    <w:multiLevelType w:val="singleLevel"/>
    <w:tmpl w:val="2CF048CC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1ED9119C"/>
    <w:multiLevelType w:val="singleLevel"/>
    <w:tmpl w:val="2CF048CC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" w15:restartNumberingAfterBreak="0">
    <w:nsid w:val="566A77A0"/>
    <w:multiLevelType w:val="singleLevel"/>
    <w:tmpl w:val="0A362774"/>
    <w:lvl w:ilvl="0">
      <w:start w:val="1"/>
      <w:numFmt w:val="decimal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6FEB5DC4"/>
    <w:multiLevelType w:val="singleLevel"/>
    <w:tmpl w:val="2CF048CC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num w:numId="1" w16cid:durableId="906751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 w16cid:durableId="130098554">
    <w:abstractNumId w:val="1"/>
  </w:num>
  <w:num w:numId="3" w16cid:durableId="2124764747">
    <w:abstractNumId w:val="3"/>
  </w:num>
  <w:num w:numId="4" w16cid:durableId="1943145357">
    <w:abstractNumId w:val="2"/>
  </w:num>
  <w:num w:numId="5" w16cid:durableId="103425744">
    <w:abstractNumId w:val="4"/>
  </w:num>
  <w:num w:numId="6" w16cid:durableId="12012820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JQ4ppelZXi9AJfqHvpWvq8YpUNJ529jrYkhkf1nlYjk35ATHxuhTyntNGSEgfTmIfWB0rTwlnsBalgAQrL2s1A==" w:salt="BvjTNudKC9c4U6gVF/HOwA==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25E"/>
    <w:rsid w:val="00023EBA"/>
    <w:rsid w:val="00053E00"/>
    <w:rsid w:val="0009570D"/>
    <w:rsid w:val="001053D8"/>
    <w:rsid w:val="00117514"/>
    <w:rsid w:val="00121F83"/>
    <w:rsid w:val="0019713E"/>
    <w:rsid w:val="001B1F84"/>
    <w:rsid w:val="001D36C8"/>
    <w:rsid w:val="001E5452"/>
    <w:rsid w:val="00206BE0"/>
    <w:rsid w:val="00222D14"/>
    <w:rsid w:val="00232529"/>
    <w:rsid w:val="002B2129"/>
    <w:rsid w:val="002B6891"/>
    <w:rsid w:val="002C44E7"/>
    <w:rsid w:val="002C6C22"/>
    <w:rsid w:val="00301F00"/>
    <w:rsid w:val="003167B8"/>
    <w:rsid w:val="00320006"/>
    <w:rsid w:val="00332C0E"/>
    <w:rsid w:val="00345C00"/>
    <w:rsid w:val="00380B67"/>
    <w:rsid w:val="00381879"/>
    <w:rsid w:val="00390FD7"/>
    <w:rsid w:val="003A1E41"/>
    <w:rsid w:val="003C442C"/>
    <w:rsid w:val="003D0F26"/>
    <w:rsid w:val="003D4360"/>
    <w:rsid w:val="003F7B0E"/>
    <w:rsid w:val="004455A0"/>
    <w:rsid w:val="00453743"/>
    <w:rsid w:val="004607DD"/>
    <w:rsid w:val="00461099"/>
    <w:rsid w:val="00465C54"/>
    <w:rsid w:val="004976FE"/>
    <w:rsid w:val="004A1DC6"/>
    <w:rsid w:val="004A325C"/>
    <w:rsid w:val="004B214A"/>
    <w:rsid w:val="004B443A"/>
    <w:rsid w:val="004B746C"/>
    <w:rsid w:val="004C6E1A"/>
    <w:rsid w:val="004C7BC2"/>
    <w:rsid w:val="004F479A"/>
    <w:rsid w:val="004F4E75"/>
    <w:rsid w:val="00507942"/>
    <w:rsid w:val="005241E7"/>
    <w:rsid w:val="00524B43"/>
    <w:rsid w:val="005339AC"/>
    <w:rsid w:val="00551399"/>
    <w:rsid w:val="00566B92"/>
    <w:rsid w:val="00596DF7"/>
    <w:rsid w:val="005B5DF9"/>
    <w:rsid w:val="005F4B3B"/>
    <w:rsid w:val="0061212F"/>
    <w:rsid w:val="006216C1"/>
    <w:rsid w:val="00621971"/>
    <w:rsid w:val="0062342B"/>
    <w:rsid w:val="006507AA"/>
    <w:rsid w:val="00656520"/>
    <w:rsid w:val="0067603E"/>
    <w:rsid w:val="0069159A"/>
    <w:rsid w:val="006A2DF6"/>
    <w:rsid w:val="006E0112"/>
    <w:rsid w:val="0070384E"/>
    <w:rsid w:val="00710E46"/>
    <w:rsid w:val="0073135F"/>
    <w:rsid w:val="0073162F"/>
    <w:rsid w:val="00750493"/>
    <w:rsid w:val="00773116"/>
    <w:rsid w:val="007B19EB"/>
    <w:rsid w:val="007D6108"/>
    <w:rsid w:val="007F5C9A"/>
    <w:rsid w:val="0082225E"/>
    <w:rsid w:val="008265D2"/>
    <w:rsid w:val="00835604"/>
    <w:rsid w:val="00851BE1"/>
    <w:rsid w:val="008604C4"/>
    <w:rsid w:val="00885DA8"/>
    <w:rsid w:val="008879C6"/>
    <w:rsid w:val="0089443C"/>
    <w:rsid w:val="008B2BAB"/>
    <w:rsid w:val="008D4E4C"/>
    <w:rsid w:val="00914E91"/>
    <w:rsid w:val="009326CB"/>
    <w:rsid w:val="009449EB"/>
    <w:rsid w:val="009C0DBF"/>
    <w:rsid w:val="009C126B"/>
    <w:rsid w:val="009D4555"/>
    <w:rsid w:val="00A03657"/>
    <w:rsid w:val="00A17355"/>
    <w:rsid w:val="00A27B51"/>
    <w:rsid w:val="00A36418"/>
    <w:rsid w:val="00A468AE"/>
    <w:rsid w:val="00A5212E"/>
    <w:rsid w:val="00A66187"/>
    <w:rsid w:val="00A665CD"/>
    <w:rsid w:val="00A70B5A"/>
    <w:rsid w:val="00A77C6A"/>
    <w:rsid w:val="00A854BC"/>
    <w:rsid w:val="00AE6039"/>
    <w:rsid w:val="00AF48D2"/>
    <w:rsid w:val="00AF710A"/>
    <w:rsid w:val="00B114C0"/>
    <w:rsid w:val="00B12F8B"/>
    <w:rsid w:val="00B354A5"/>
    <w:rsid w:val="00B6744C"/>
    <w:rsid w:val="00BF20CA"/>
    <w:rsid w:val="00C02D83"/>
    <w:rsid w:val="00C10A1F"/>
    <w:rsid w:val="00C11D6B"/>
    <w:rsid w:val="00C17FF4"/>
    <w:rsid w:val="00C36917"/>
    <w:rsid w:val="00C44541"/>
    <w:rsid w:val="00C66DF1"/>
    <w:rsid w:val="00C76B6E"/>
    <w:rsid w:val="00C941C0"/>
    <w:rsid w:val="00CB48A7"/>
    <w:rsid w:val="00CC1D0B"/>
    <w:rsid w:val="00D07881"/>
    <w:rsid w:val="00D41FC7"/>
    <w:rsid w:val="00D44827"/>
    <w:rsid w:val="00D81181"/>
    <w:rsid w:val="00D859C9"/>
    <w:rsid w:val="00DB4707"/>
    <w:rsid w:val="00DC30A7"/>
    <w:rsid w:val="00DD45FC"/>
    <w:rsid w:val="00DF7CFA"/>
    <w:rsid w:val="00E05531"/>
    <w:rsid w:val="00E0630A"/>
    <w:rsid w:val="00E14DE4"/>
    <w:rsid w:val="00E17430"/>
    <w:rsid w:val="00E40516"/>
    <w:rsid w:val="00E47073"/>
    <w:rsid w:val="00E54559"/>
    <w:rsid w:val="00EB5A57"/>
    <w:rsid w:val="00EC052A"/>
    <w:rsid w:val="00ED5E88"/>
    <w:rsid w:val="00EE43E6"/>
    <w:rsid w:val="00EF4488"/>
    <w:rsid w:val="00F11E19"/>
    <w:rsid w:val="00F34582"/>
    <w:rsid w:val="00F47162"/>
    <w:rsid w:val="00F61C28"/>
    <w:rsid w:val="00F7760B"/>
    <w:rsid w:val="00F869FB"/>
    <w:rsid w:val="00F904E6"/>
    <w:rsid w:val="00F93FF4"/>
    <w:rsid w:val="00F9534D"/>
    <w:rsid w:val="00FA7288"/>
    <w:rsid w:val="00FB4692"/>
    <w:rsid w:val="00FD28B7"/>
    <w:rsid w:val="00FD4403"/>
    <w:rsid w:val="00FD5089"/>
    <w:rsid w:val="1889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395E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F4716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47162"/>
    <w:pPr>
      <w:tabs>
        <w:tab w:val="center" w:pos="4536"/>
        <w:tab w:val="right" w:pos="9072"/>
      </w:tabs>
    </w:pPr>
  </w:style>
  <w:style w:type="paragraph" w:customStyle="1" w:styleId="formbodylijn">
    <w:name w:val="_form_body_lijn"/>
    <w:basedOn w:val="Standaard"/>
    <w:rsid w:val="00F47162"/>
    <w:pPr>
      <w:keepNext/>
      <w:keepLines/>
      <w:pBdr>
        <w:bottom w:val="single" w:sz="24" w:space="0" w:color="auto"/>
      </w:pBdr>
      <w:suppressAutoHyphens/>
      <w:spacing w:line="260" w:lineRule="atLeast"/>
    </w:pPr>
    <w:rPr>
      <w:rFonts w:ascii="Arial" w:hAnsi="Arial"/>
      <w:b/>
      <w:i/>
      <w:sz w:val="18"/>
      <w:szCs w:val="20"/>
      <w:lang w:val="nl-BE"/>
    </w:rPr>
  </w:style>
  <w:style w:type="character" w:styleId="Verwijzingopmerking">
    <w:name w:val="annotation reference"/>
    <w:rsid w:val="006216C1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6216C1"/>
    <w:rPr>
      <w:sz w:val="20"/>
      <w:szCs w:val="20"/>
    </w:rPr>
  </w:style>
  <w:style w:type="character" w:customStyle="1" w:styleId="TekstopmerkingChar">
    <w:name w:val="Tekst opmerking Char"/>
    <w:link w:val="Tekstopmerking"/>
    <w:rsid w:val="006216C1"/>
    <w:rPr>
      <w:lang w:val="nl-NL" w:eastAsia="nl-NL"/>
    </w:rPr>
  </w:style>
  <w:style w:type="paragraph" w:styleId="Ballontekst">
    <w:name w:val="Balloon Text"/>
    <w:basedOn w:val="Standaard"/>
    <w:link w:val="BallontekstChar"/>
    <w:rsid w:val="006216C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6216C1"/>
    <w:rPr>
      <w:rFonts w:ascii="Tahoma" w:hAnsi="Tahoma" w:cs="Tahoma"/>
      <w:sz w:val="16"/>
      <w:szCs w:val="16"/>
      <w:lang w:val="nl-NL" w:eastAsia="nl-NL"/>
    </w:rPr>
  </w:style>
  <w:style w:type="table" w:styleId="Tabelraster">
    <w:name w:val="Table Grid"/>
    <w:basedOn w:val="Standaardtabel"/>
    <w:rsid w:val="006E0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invulgrijs">
    <w:name w:val="_form_invulgrijs"/>
    <w:rsid w:val="00F93FF4"/>
    <w:rPr>
      <w:color w:val="333333"/>
    </w:rPr>
  </w:style>
  <w:style w:type="character" w:customStyle="1" w:styleId="formaankruis">
    <w:name w:val="_form_aankruis"/>
    <w:rsid w:val="00232529"/>
    <w:rPr>
      <w:position w:val="1"/>
      <w:sz w:val="14"/>
    </w:rPr>
  </w:style>
  <w:style w:type="paragraph" w:customStyle="1" w:styleId="formbody">
    <w:name w:val="_form_body"/>
    <w:basedOn w:val="Standaard"/>
    <w:rsid w:val="00332C0E"/>
    <w:pPr>
      <w:keepLines/>
      <w:suppressAutoHyphens/>
      <w:spacing w:line="260" w:lineRule="atLeast"/>
      <w:ind w:left="397"/>
    </w:pPr>
    <w:rPr>
      <w:rFonts w:ascii="Arial" w:hAnsi="Arial"/>
      <w:sz w:val="20"/>
      <w:szCs w:val="20"/>
      <w:lang w:val="nl-BE"/>
    </w:rPr>
  </w:style>
  <w:style w:type="character" w:styleId="Hyperlink">
    <w:name w:val="Hyperlink"/>
    <w:rsid w:val="00332C0E"/>
    <w:rPr>
      <w:color w:val="auto"/>
      <w:u w:val="non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73116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FD28B7"/>
    <w:rPr>
      <w:sz w:val="24"/>
      <w:szCs w:val="24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FD28B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FD28B7"/>
    <w:rPr>
      <w:b/>
      <w:bCs/>
      <w:lang w:val="nl-NL" w:eastAsia="nl-NL"/>
    </w:rPr>
  </w:style>
  <w:style w:type="character" w:styleId="Vermelding">
    <w:name w:val="Mention"/>
    <w:basedOn w:val="Standaardalinea-lettertype"/>
    <w:uiPriority w:val="99"/>
    <w:unhideWhenUsed/>
    <w:rsid w:val="008B2BAB"/>
    <w:rPr>
      <w:color w:val="2B579A"/>
      <w:shd w:val="clear" w:color="auto" w:fill="E1DFDD"/>
    </w:rPr>
  </w:style>
  <w:style w:type="character" w:styleId="Tekstvantijdelijkeaanduiding">
    <w:name w:val="Placeholder Text"/>
    <w:basedOn w:val="Standaardalinea-lettertype"/>
    <w:uiPriority w:val="99"/>
    <w:semiHidden/>
    <w:rsid w:val="004B746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4D8E541-A4EF-4784-AEAA-894C12EDBEFA}"/>
      </w:docPartPr>
      <w:docPartBody>
        <w:p w:rsidR="00A07BB8" w:rsidRDefault="00A07BB8">
          <w:r w:rsidRPr="00095939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47FB868361940909F112C7464E4737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FC580BB-5E97-4E8E-BB68-76C22E82DC69}"/>
      </w:docPartPr>
      <w:docPartBody>
        <w:p w:rsidR="00A07BB8" w:rsidRDefault="00A07BB8" w:rsidP="00A07BB8">
          <w:pPr>
            <w:pStyle w:val="947FB868361940909F112C7464E47373"/>
          </w:pPr>
          <w:r w:rsidRPr="00095939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BB8"/>
    <w:rsid w:val="00A07BB8"/>
    <w:rsid w:val="00B3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07BB8"/>
    <w:rPr>
      <w:color w:val="666666"/>
    </w:rPr>
  </w:style>
  <w:style w:type="paragraph" w:customStyle="1" w:styleId="947FB868361940909F112C7464E47373">
    <w:name w:val="947FB868361940909F112C7464E47373"/>
    <w:rsid w:val="00A07B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Link_x0020_naar_x0020_audit"><![CDATA[https://vlaamseoverheid.sharepoint.com/sites/Abb-Verkiezingen/Lists/Audit/AllItems.aspx?FilterField1=LinkTitle&FilterValue1=A95_volmacht, https://vlaamseoverheid.sharepoint.com/sites/Abb-Verkiezingen/Lists/Audit/AllItems.aspx?FilterField1=LinkTitle&FilterValue1=A95_volmacht]]></LongProp>
</Long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BD4089A554B94D8E99732ECB011E2F" ma:contentTypeVersion="24" ma:contentTypeDescription="Een nieuw document maken." ma:contentTypeScope="" ma:versionID="6371f6fdeca23cf75cc5a0544e080197">
  <xsd:schema xmlns:xsd="http://www.w3.org/2001/XMLSchema" xmlns:xs="http://www.w3.org/2001/XMLSchema" xmlns:p="http://schemas.microsoft.com/office/2006/metadata/properties" xmlns:ns2="03159d69-4953-4220-a877-30f1b5e1b8f8" xmlns:ns3="9a9ec0f0-7796-43d0-ac1f-4c8c46ee0bd1" targetNamespace="http://schemas.microsoft.com/office/2006/metadata/properties" ma:root="true" ma:fieldsID="8374b88d06321b749727914e8aaa0d6c" ns2:_="" ns3:_="">
    <xsd:import namespace="03159d69-4953-4220-a877-30f1b5e1b8f8"/>
    <xsd:import namespace="9a9ec0f0-7796-43d0-ac1f-4c8c46ee0bd1"/>
    <xsd:element name="properties">
      <xsd:complexType>
        <xsd:sequence>
          <xsd:element name="documentManagement">
            <xsd:complexType>
              <xsd:all>
                <xsd:element ref="ns2:Nummer_x0020_formulier" minOccurs="0"/>
                <xsd:element ref="ns2:Titel_x0020_formulier" minOccurs="0"/>
                <xsd:element ref="ns2:Titel_x0020_wetgeving" minOccurs="0"/>
                <xsd:element ref="ns2:Raad" minOccurs="0"/>
                <xsd:element ref="ns2:Doelgroep" minOccurs="0"/>
                <xsd:element ref="ns2:Digitaal_x0020_of_x0020_manueel" minOccurs="0"/>
                <xsd:element ref="ns2:Gepubliceerd" minOccurs="0"/>
                <xsd:element ref="ns2:Huidige_x0020_behandelaar" minOccurs="0"/>
                <xsd:element ref="ns2:Link_x0020_2" minOccurs="0"/>
                <xsd:element ref="ns2:MediaServiceFastMetadata" minOccurs="0"/>
                <xsd:element ref="ns2:MediaService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eri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59d69-4953-4220-a877-30f1b5e1b8f8" elementFormDefault="qualified">
    <xsd:import namespace="http://schemas.microsoft.com/office/2006/documentManagement/types"/>
    <xsd:import namespace="http://schemas.microsoft.com/office/infopath/2007/PartnerControls"/>
    <xsd:element name="Nummer_x0020_formulier" ma:index="2" nillable="true" ma:displayName="Nummer formulier" ma:internalName="Nummer_x0020_formulier" ma:readOnly="false">
      <xsd:simpleType>
        <xsd:restriction base="dms:Text">
          <xsd:maxLength value="255"/>
        </xsd:restriction>
      </xsd:simpleType>
    </xsd:element>
    <xsd:element name="Titel_x0020_formulier" ma:index="3" nillable="true" ma:displayName="Titel formulier" ma:internalName="Titel_x0020_formulier" ma:readOnly="false">
      <xsd:simpleType>
        <xsd:restriction base="dms:Text">
          <xsd:maxLength value="255"/>
        </xsd:restriction>
      </xsd:simpleType>
    </xsd:element>
    <xsd:element name="Titel_x0020_wetgeving" ma:index="4" nillable="true" ma:displayName="Titel wetgeving" ma:internalName="Titel_x0020_wetgeving" ma:readOnly="false">
      <xsd:simpleType>
        <xsd:restriction base="dms:Text">
          <xsd:maxLength value="255"/>
        </xsd:restriction>
      </xsd:simpleType>
    </xsd:element>
    <xsd:element name="Raad" ma:index="5" nillable="true" ma:displayName="Verkiezing" ma:default="Algemeen" ma:format="Dropdown" ma:internalName="Raad">
      <xsd:simpleType>
        <xsd:restriction base="dms:Choice">
          <xsd:enumeration value="Algemeen"/>
          <xsd:enumeration value="Gemeenteraad"/>
          <xsd:enumeration value="OCMW-raad"/>
          <xsd:enumeration value="Provincieraad"/>
          <xsd:enumeration value="Stadsdistrict"/>
        </xsd:restriction>
      </xsd:simpleType>
    </xsd:element>
    <xsd:element name="Doelgroep" ma:index="6" nillable="true" ma:displayName="Doelgroep" ma:default="Algemeen" ma:format="Dropdown" ma:internalName="Doelgroep">
      <xsd:simpleType>
        <xsd:restriction base="dms:Choice">
          <xsd:enumeration value="Algemeen"/>
          <xsd:enumeration value="Bureau"/>
          <xsd:enumeration value="Kandidaat"/>
          <xsd:enumeration value="Lokaal Bestuur"/>
          <xsd:enumeration value="Kiezer"/>
        </xsd:restriction>
      </xsd:simpleType>
    </xsd:element>
    <xsd:element name="Digitaal_x0020_of_x0020_manueel" ma:index="7" nillable="true" ma:displayName="Digitaal of manueel" ma:default="Digitaal" ma:format="Dropdown" ma:internalName="Digitaal_x0020_of_x0020_manueel">
      <xsd:simpleType>
        <xsd:restriction base="dms:Choice">
          <xsd:enumeration value="Alle"/>
          <xsd:enumeration value="Digitaal"/>
          <xsd:enumeration value="Manueel"/>
        </xsd:restriction>
      </xsd:simpleType>
    </xsd:element>
    <xsd:element name="Gepubliceerd" ma:index="8" nillable="true" ma:displayName="Gepubliceerd" ma:default="0" ma:internalName="Gepubliceerd" ma:readOnly="false">
      <xsd:simpleType>
        <xsd:restriction base="dms:Boolean"/>
      </xsd:simpleType>
    </xsd:element>
    <xsd:element name="Huidige_x0020_behandelaar" ma:index="9" nillable="true" ma:displayName="Huidige behandelaar" ma:internalName="Huidige_x0020_behandelaar" ma:readOnly="false">
      <xsd:simpleType>
        <xsd:restriction base="dms:Text">
          <xsd:maxLength value="255"/>
        </xsd:restriction>
      </xsd:simpleType>
    </xsd:element>
    <xsd:element name="Link_x0020_2" ma:index="10" nillable="true" ma:displayName="Link historiek" ma:format="Hyperlink" ma:internalName="Link_x0020_2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49ca8161-7180-459b-a0ef-1a71cf6ffe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Periode" ma:index="26" nillable="true" ma:displayName="Periode" ma:default="Verkiezingsdag" ma:internalName="Periode" ma:requiredMultiChoice="tru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lle"/>
                        <xsd:enumeration value="Voor verkiezingsdag"/>
                        <xsd:enumeration value="Verkiezingsdag"/>
                        <xsd:enumeration value="Na verkiezingsdag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ec0f0-7796-43d0-ac1f-4c8c46ee0bd1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e1ec9b-ff64-4259-a2a9-1fbb6d0f69d7}" ma:internalName="TaxCatchAll" ma:showField="CatchAllData" ma:web="fe6b4108-5ae0-42e1-ae7e-7c0105e956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1" ma:displayName="Naam formuli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el_x0020_wetgeving xmlns="03159d69-4953-4220-a877-30f1b5e1b8f8">Deel 2 Titel 11</Titel_x0020_wetgeving>
    <Raad xmlns="03159d69-4953-4220-a877-30f1b5e1b8f8">Algemeen</Raad>
    <Doelgroep xmlns="03159d69-4953-4220-a877-30f1b5e1b8f8">Algemeen</Doelgroep>
    <Nummer_x0020_formulier xmlns="03159d69-4953-4220-a877-30f1b5e1b8f8">A95</Nummer_x0020_formulier>
    <Gepubliceerd xmlns="03159d69-4953-4220-a877-30f1b5e1b8f8">false</Gepubliceerd>
    <Huidige_x0020_behandelaar xmlns="03159d69-4953-4220-a877-30f1b5e1b8f8">Klaar voor minister</Huidige_x0020_behandelaar>
    <Titel_x0020_formulier xmlns="03159d69-4953-4220-a877-30f1b5e1b8f8">Volmacht</Titel_x0020_formulier>
    <Digitaal_x0020_of_x0020_manueel xmlns="03159d69-4953-4220-a877-30f1b5e1b8f8">Digitaal</Digitaal_x0020_of_x0020_manueel>
    <Link_x0020_2 xmlns="03159d69-4953-4220-a877-30f1b5e1b8f8">
      <Url>https://vlaamseoverheid.sharepoint.com/sites/ABB-Verkiezingen-Traject/Lists/Historiek/AllItems.aspx?FilterField1=LinkTitle&amp;FilterValue1=A95_volmacht_20230419</Url>
      <Description>https://vlaamseoverheid.sharepoint.com/sites/Abb-Verkiezingen-Traject/Lists/Historiek/AllItems.aspx?FilterField1=LinkTitle&amp;FilterValue1=A95_volmacht_20230419</Description>
    </Link_x0020_2>
    <lcf76f155ced4ddcb4097134ff3c332f xmlns="03159d69-4953-4220-a877-30f1b5e1b8f8">
      <Terms xmlns="http://schemas.microsoft.com/office/infopath/2007/PartnerControls"/>
    </lcf76f155ced4ddcb4097134ff3c332f>
    <TaxCatchAll xmlns="9a9ec0f0-7796-43d0-ac1f-4c8c46ee0bd1" xsi:nil="true"/>
    <Periode xmlns="03159d69-4953-4220-a877-30f1b5e1b8f8">
      <Value>Verkiezingsdag</Value>
    </Periode>
  </documentManagement>
</p:properties>
</file>

<file path=customXml/itemProps1.xml><?xml version="1.0" encoding="utf-8"?>
<ds:datastoreItem xmlns:ds="http://schemas.openxmlformats.org/officeDocument/2006/customXml" ds:itemID="{B70028A7-7D81-4C7D-B5E1-802CA2DD8F3F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042432BE-ED8A-411A-9033-24D0713720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81EB6-E018-477A-8264-9E29849132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38FD85-F23D-4F77-951F-60CF42990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59d69-4953-4220-a877-30f1b5e1b8f8"/>
    <ds:schemaRef ds:uri="9a9ec0f0-7796-43d0-ac1f-4c8c46ee0b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938DE4B-957D-4B73-99A9-309CF4A40AE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03159d69-4953-4220-a877-30f1b5e1b8f8"/>
    <ds:schemaRef ds:uri="http://purl.org/dc/dcmitype/"/>
    <ds:schemaRef ds:uri="http://schemas.openxmlformats.org/package/2006/metadata/core-properties"/>
    <ds:schemaRef ds:uri="9a9ec0f0-7796-43d0-ac1f-4c8c46ee0bd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Volmachtformulier A95</Template>
  <TotalTime>0</TotalTime>
  <Pages>2</Pages>
  <Words>615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Volmachtformulier</vt:lpstr>
    </vt:vector>
  </TitlesOfParts>
  <Company>Vlaamse Overheid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Volmachtformulier</dc:title>
  <dc:subject/>
  <dc:creator>bouduima</dc:creator>
  <cp:keywords/>
  <cp:lastModifiedBy>Els Gabriels</cp:lastModifiedBy>
  <cp:revision>3</cp:revision>
  <cp:lastPrinted>2012-03-05T11:45:00Z</cp:lastPrinted>
  <dcterms:created xsi:type="dcterms:W3CDTF">2024-07-31T09:31:00Z</dcterms:created>
  <dcterms:modified xsi:type="dcterms:W3CDTF">2024-07-31T09:31:00Z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mer formulier">
    <vt:lpwstr>A95</vt:lpwstr>
  </property>
  <property fmtid="{D5CDD505-2E9C-101B-9397-08002B2CF9AE}" pid="3" name="Raad">
    <vt:lpwstr>;#Algemeen;#</vt:lpwstr>
  </property>
  <property fmtid="{D5CDD505-2E9C-101B-9397-08002B2CF9AE}" pid="4" name="Doelgroep">
    <vt:lpwstr>;#Kiezer;#Algemeen;#</vt:lpwstr>
  </property>
  <property fmtid="{D5CDD505-2E9C-101B-9397-08002B2CF9AE}" pid="5" name="Digitaal of Manueel">
    <vt:lpwstr>Manueel</vt:lpwstr>
  </property>
  <property fmtid="{D5CDD505-2E9C-101B-9397-08002B2CF9AE}" pid="6" name="Naar volgende behandelaar">
    <vt:lpwstr>https://vlaamseoverheid.sharepoint.com/sites/Abb-Verkiezingen/_layouts/15/wrkstat.aspx?List=ba2fdcbd-1610-48a0-8c71-a52f9e5b343f&amp;WorkflowInstanceName=567f53a8-5681-467d-a799-3f3b8c30feb6, Volgende behandelaar instellen &amp; waarschuwen</vt:lpwstr>
  </property>
  <property fmtid="{D5CDD505-2E9C-101B-9397-08002B2CF9AE}" pid="7" name="Link naar audit">
    <vt:lpwstr>https://vlaamseoverheid.sharepoint.com/sites/Abb-Verkiezingen/Lists/Audit/AllItems.aspx?FilterField1=LinkTitle&amp;FilterValue1=A95_volmacht, https://vlaamseoverheid.sharepoint.com/sites/Abb-Verkiezingen/Lists/Audit/AllItems.aspx?FilterField1=LinkTitle&amp;Filter</vt:lpwstr>
  </property>
  <property fmtid="{D5CDD505-2E9C-101B-9397-08002B2CF9AE}" pid="8" name="Huidige behandelaar">
    <vt:lpwstr>Tom</vt:lpwstr>
  </property>
  <property fmtid="{D5CDD505-2E9C-101B-9397-08002B2CF9AE}" pid="9" name="Titel wetgeving">
    <vt:lpwstr>Titel x</vt:lpwstr>
  </property>
  <property fmtid="{D5CDD505-2E9C-101B-9397-08002B2CF9AE}" pid="10" name="Gepubliceerd">
    <vt:lpwstr>0</vt:lpwstr>
  </property>
  <property fmtid="{D5CDD505-2E9C-101B-9397-08002B2CF9AE}" pid="11" name="ContentTypeId">
    <vt:lpwstr>0x010100F5BD4089A554B94D8E99732ECB011E2F</vt:lpwstr>
  </property>
  <property fmtid="{D5CDD505-2E9C-101B-9397-08002B2CF9AE}" pid="12" name="MediaServiceImageTags">
    <vt:lpwstr/>
  </property>
</Properties>
</file>