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10651" w14:textId="77777777" w:rsidR="007854F6" w:rsidRPr="001C4BC8" w:rsidRDefault="0037060D" w:rsidP="007854F6">
      <w:pPr>
        <w:tabs>
          <w:tab w:val="right" w:pos="9072"/>
        </w:tabs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>Koninkrijk België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Wettelijke basis : KB 02/04/2003</w:t>
      </w:r>
    </w:p>
    <w:p w14:paraId="5CB10653" w14:textId="77777777" w:rsidR="007854F6" w:rsidRPr="008420D2" w:rsidRDefault="0037060D" w:rsidP="007854F6">
      <w:pPr>
        <w:jc w:val="center"/>
        <w:rPr>
          <w:rFonts w:asciiTheme="minorHAnsi" w:hAnsiTheme="minorHAnsi" w:cstheme="minorHAnsi"/>
          <w:b/>
          <w:snapToGrid w:val="0"/>
          <w:sz w:val="30"/>
          <w:szCs w:val="30"/>
          <w:lang w:val="nl-BE"/>
        </w:rPr>
      </w:pPr>
      <w:r w:rsidRPr="008420D2">
        <w:rPr>
          <w:rFonts w:asciiTheme="minorHAnsi" w:hAnsiTheme="minorHAnsi" w:cstheme="minorHAnsi"/>
          <w:b/>
          <w:snapToGrid w:val="0"/>
          <w:sz w:val="30"/>
          <w:szCs w:val="30"/>
          <w:lang w:val="nl-BE"/>
        </w:rPr>
        <w:t xml:space="preserve">Formulier van wilsverklaring </w:t>
      </w:r>
      <w:proofErr w:type="gramStart"/>
      <w:r w:rsidRPr="008420D2">
        <w:rPr>
          <w:rFonts w:asciiTheme="minorHAnsi" w:hAnsiTheme="minorHAnsi" w:cstheme="minorHAnsi"/>
          <w:b/>
          <w:snapToGrid w:val="0"/>
          <w:sz w:val="30"/>
          <w:szCs w:val="30"/>
          <w:lang w:val="nl-BE"/>
        </w:rPr>
        <w:t>inzake</w:t>
      </w:r>
      <w:proofErr w:type="gramEnd"/>
      <w:r w:rsidRPr="008420D2">
        <w:rPr>
          <w:rFonts w:asciiTheme="minorHAnsi" w:hAnsiTheme="minorHAnsi" w:cstheme="minorHAnsi"/>
          <w:b/>
          <w:snapToGrid w:val="0"/>
          <w:sz w:val="30"/>
          <w:szCs w:val="30"/>
          <w:lang w:val="nl-BE"/>
        </w:rPr>
        <w:t xml:space="preserve"> euthanasie</w:t>
      </w:r>
    </w:p>
    <w:p w14:paraId="725A02C2" w14:textId="77777777" w:rsidR="008420D2" w:rsidRDefault="008420D2" w:rsidP="007854F6">
      <w:pPr>
        <w:tabs>
          <w:tab w:val="right" w:leader="dot" w:pos="9072"/>
        </w:tabs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</w:pPr>
    </w:p>
    <w:p w14:paraId="5CB10655" w14:textId="08C11547" w:rsidR="007854F6" w:rsidRPr="001C4BC8" w:rsidRDefault="0037060D" w:rsidP="007854F6">
      <w:pPr>
        <w:tabs>
          <w:tab w:val="right" w:leader="dot" w:pos="9072"/>
        </w:tabs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VERPLICHTE GEGEVENS</w:t>
      </w:r>
    </w:p>
    <w:p w14:paraId="0F623CD3" w14:textId="335DBE7E" w:rsidR="00554643" w:rsidRPr="00554643" w:rsidRDefault="0037060D" w:rsidP="007854F6">
      <w:pPr>
        <w:pBdr>
          <w:top w:val="single" w:sz="4" w:space="1" w:color="auto"/>
          <w:left w:val="single" w:sz="4" w:space="4" w:color="auto"/>
        </w:pBdr>
        <w:tabs>
          <w:tab w:val="right" w:leader="dot" w:pos="9072"/>
        </w:tabs>
        <w:rPr>
          <w:rFonts w:asciiTheme="minorHAnsi" w:hAnsiTheme="minorHAnsi" w:cstheme="minorHAnsi"/>
          <w:snapToGrid w:val="0"/>
          <w:sz w:val="16"/>
          <w:szCs w:val="16"/>
          <w:lang w:val="nl-BE"/>
        </w:rPr>
      </w:pPr>
      <w:r w:rsidRPr="001C4BC8"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DE VERZOEKER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372"/>
      </w:tblGrid>
      <w:tr w:rsidR="00554643" w14:paraId="3703D7A5" w14:textId="77777777" w:rsidTr="00554643">
        <w:trPr>
          <w:trHeight w:val="567"/>
        </w:trPr>
        <w:tc>
          <w:tcPr>
            <w:tcW w:w="2972" w:type="dxa"/>
            <w:vAlign w:val="bottom"/>
          </w:tcPr>
          <w:p w14:paraId="4FBBA1E4" w14:textId="3B7B3A72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Naam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voornamen :</w:t>
            </w:r>
            <w:proofErr w:type="gramEnd"/>
          </w:p>
        </w:tc>
        <w:tc>
          <w:tcPr>
            <w:tcW w:w="6372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6C3E8F14" w14:textId="3AFA20C0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54643" w14:paraId="626C8A9A" w14:textId="77777777" w:rsidTr="00554643">
        <w:trPr>
          <w:trHeight w:val="567"/>
        </w:trPr>
        <w:tc>
          <w:tcPr>
            <w:tcW w:w="2972" w:type="dxa"/>
            <w:vAlign w:val="bottom"/>
          </w:tcPr>
          <w:p w14:paraId="14214C58" w14:textId="155AB502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Postcode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gemeente :</w:t>
            </w:r>
            <w:proofErr w:type="gramEnd"/>
          </w:p>
        </w:tc>
        <w:tc>
          <w:tcPr>
            <w:tcW w:w="6372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C7A7F25" w14:textId="575B3790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54643" w14:paraId="2DFEF8FD" w14:textId="77777777" w:rsidTr="00554643">
        <w:trPr>
          <w:trHeight w:val="567"/>
        </w:trPr>
        <w:tc>
          <w:tcPr>
            <w:tcW w:w="2972" w:type="dxa"/>
            <w:vAlign w:val="bottom"/>
          </w:tcPr>
          <w:p w14:paraId="3A7F7F71" w14:textId="5F3FF8E7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Straat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huisnummer :</w:t>
            </w:r>
            <w:proofErr w:type="gramEnd"/>
          </w:p>
        </w:tc>
        <w:tc>
          <w:tcPr>
            <w:tcW w:w="6372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848DACE" w14:textId="4C8822A5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54643" w14:paraId="71795B78" w14:textId="77777777" w:rsidTr="00554643">
        <w:trPr>
          <w:trHeight w:val="567"/>
        </w:trPr>
        <w:tc>
          <w:tcPr>
            <w:tcW w:w="2972" w:type="dxa"/>
            <w:vAlign w:val="bottom"/>
          </w:tcPr>
          <w:p w14:paraId="6BBA9852" w14:textId="64CF38B7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Rijksregisternummer :</w:t>
            </w:r>
            <w:proofErr w:type="gramEnd"/>
          </w:p>
        </w:tc>
        <w:tc>
          <w:tcPr>
            <w:tcW w:w="6372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0727181" w14:textId="61307B51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54643" w14:paraId="62A847FE" w14:textId="77777777" w:rsidTr="00554643">
        <w:trPr>
          <w:trHeight w:val="567"/>
        </w:trPr>
        <w:tc>
          <w:tcPr>
            <w:tcW w:w="2972" w:type="dxa"/>
            <w:vAlign w:val="bottom"/>
          </w:tcPr>
          <w:p w14:paraId="248F18D6" w14:textId="02580839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Geboorteplaats en -datum </w:t>
            </w:r>
          </w:p>
        </w:tc>
        <w:tc>
          <w:tcPr>
            <w:tcW w:w="6372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0B88A8F" w14:textId="1DB93C1A" w:rsidR="00554643" w:rsidRDefault="00554643" w:rsidP="00554643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</w:tbl>
    <w:p w14:paraId="25F60499" w14:textId="77777777" w:rsidR="008420D2" w:rsidRPr="005244F4" w:rsidRDefault="008420D2" w:rsidP="007854F6">
      <w:pPr>
        <w:tabs>
          <w:tab w:val="right" w:leader="dot" w:pos="9072"/>
        </w:tabs>
        <w:rPr>
          <w:rFonts w:asciiTheme="minorHAnsi" w:hAnsiTheme="minorHAnsi" w:cstheme="minorHAnsi"/>
          <w:b/>
          <w:snapToGrid w:val="0"/>
          <w:sz w:val="18"/>
          <w:szCs w:val="18"/>
          <w:lang w:val="nl-BE"/>
        </w:rPr>
      </w:pPr>
    </w:p>
    <w:p w14:paraId="5CB1065D" w14:textId="60A462FC" w:rsidR="007854F6" w:rsidRPr="005244F4" w:rsidRDefault="0037060D" w:rsidP="007854F6">
      <w:pPr>
        <w:tabs>
          <w:tab w:val="right" w:leader="dot" w:pos="9072"/>
        </w:tabs>
        <w:rPr>
          <w:rFonts w:asciiTheme="minorHAnsi" w:hAnsiTheme="minorHAnsi" w:cstheme="minorHAnsi"/>
          <w:b/>
          <w:snapToGrid w:val="0"/>
          <w:lang w:val="nl-BE"/>
        </w:rPr>
      </w:pPr>
      <w:proofErr w:type="gramStart"/>
      <w:r w:rsidRPr="005244F4">
        <w:rPr>
          <w:rFonts w:asciiTheme="minorHAnsi" w:hAnsiTheme="minorHAnsi" w:cstheme="minorHAnsi"/>
          <w:b/>
          <w:snapToGrid w:val="0"/>
          <w:lang w:val="nl-BE"/>
        </w:rPr>
        <w:t>verzoekt</w:t>
      </w:r>
      <w:proofErr w:type="gramEnd"/>
      <w:r w:rsidRPr="005244F4">
        <w:rPr>
          <w:rFonts w:asciiTheme="minorHAnsi" w:hAnsiTheme="minorHAnsi" w:cstheme="minorHAnsi"/>
          <w:b/>
          <w:snapToGrid w:val="0"/>
          <w:lang w:val="nl-BE"/>
        </w:rPr>
        <w:t xml:space="preserve"> dat voor het geval </w:t>
      </w:r>
      <w:r w:rsidR="00473307">
        <w:rPr>
          <w:rFonts w:asciiTheme="minorHAnsi" w:hAnsiTheme="minorHAnsi" w:cstheme="minorHAnsi"/>
          <w:b/>
          <w:snapToGrid w:val="0"/>
          <w:lang w:val="nl-BE"/>
        </w:rPr>
        <w:t>hij/zij</w:t>
      </w:r>
      <w:r w:rsidRPr="005244F4">
        <w:rPr>
          <w:rFonts w:asciiTheme="minorHAnsi" w:hAnsiTheme="minorHAnsi" w:cstheme="minorHAnsi"/>
          <w:b/>
          <w:snapToGrid w:val="0"/>
          <w:lang w:val="nl-BE"/>
        </w:rPr>
        <w:t xml:space="preserve"> niet meer in staat is tot wilsuiting, een arts euthanasie toepast indien voldaan is aan de voorwaarden vastgesteld in de wet van 28 mei 2002 betreffende euthanasie.</w:t>
      </w:r>
    </w:p>
    <w:p w14:paraId="5CB1065E" w14:textId="77777777" w:rsidR="007854F6" w:rsidRPr="005244F4" w:rsidRDefault="00473307" w:rsidP="007854F6">
      <w:pPr>
        <w:tabs>
          <w:tab w:val="left" w:pos="4111"/>
          <w:tab w:val="right" w:leader="dot" w:pos="9072"/>
        </w:tabs>
        <w:rPr>
          <w:rFonts w:asciiTheme="minorHAnsi" w:hAnsiTheme="minorHAnsi" w:cstheme="minorHAnsi"/>
          <w:b/>
          <w:snapToGrid w:val="0"/>
          <w:sz w:val="16"/>
          <w:szCs w:val="16"/>
          <w:lang w:val="nl-BE"/>
        </w:rPr>
      </w:pPr>
    </w:p>
    <w:p w14:paraId="5CB1065F" w14:textId="77777777" w:rsidR="007854F6" w:rsidRPr="005244F4" w:rsidRDefault="0037060D" w:rsidP="007854F6">
      <w:pPr>
        <w:tabs>
          <w:tab w:val="right" w:leader="dot" w:pos="9072"/>
        </w:tabs>
        <w:rPr>
          <w:rFonts w:asciiTheme="minorHAnsi" w:hAnsiTheme="minorHAnsi" w:cstheme="minorHAnsi"/>
          <w:b/>
          <w:snapToGrid w:val="0"/>
          <w:lang w:val="nl-BE"/>
        </w:rPr>
      </w:pPr>
      <w:r w:rsidRPr="005244F4">
        <w:rPr>
          <w:rFonts w:asciiTheme="minorHAnsi" w:hAnsiTheme="minorHAnsi" w:cstheme="minorHAnsi"/>
          <w:b/>
          <w:snapToGrid w:val="0"/>
          <w:lang w:val="nl-BE"/>
        </w:rPr>
        <w:t>Deze verklaring werd vrij en bewust afgelegd. Dit wordt onderschreven door de handtekening van de twee getuigen en in voorkomend geval van de vertrouwensperso(o)n(en).</w:t>
      </w:r>
      <w:r w:rsidRPr="005244F4">
        <w:rPr>
          <w:rFonts w:asciiTheme="minorHAnsi" w:hAnsiTheme="minorHAnsi" w:cstheme="minorHAnsi"/>
          <w:b/>
          <w:snapToGrid w:val="0"/>
          <w:lang w:val="nl-BE"/>
        </w:rPr>
        <w:br/>
      </w:r>
      <w:r w:rsidRPr="005244F4">
        <w:rPr>
          <w:rFonts w:asciiTheme="minorHAnsi" w:hAnsiTheme="minorHAnsi" w:cstheme="minorHAnsi"/>
          <w:b/>
          <w:snapToGrid w:val="0"/>
          <w:sz w:val="16"/>
          <w:szCs w:val="16"/>
          <w:lang w:val="nl-BE"/>
        </w:rPr>
        <w:br/>
      </w:r>
      <w:r w:rsidRPr="005244F4">
        <w:rPr>
          <w:rFonts w:asciiTheme="minorHAnsi" w:hAnsiTheme="minorHAnsi" w:cstheme="minorHAnsi"/>
          <w:b/>
          <w:snapToGrid w:val="0"/>
          <w:lang w:val="nl-BE"/>
        </w:rPr>
        <w:t>Ik verwacht dat deze wilsverklaring wordt geëerbiedigd.</w:t>
      </w:r>
      <w:r w:rsidRPr="005244F4">
        <w:rPr>
          <w:rFonts w:asciiTheme="minorHAnsi" w:hAnsiTheme="minorHAnsi" w:cstheme="minorHAnsi"/>
          <w:b/>
          <w:snapToGrid w:val="0"/>
          <w:lang w:val="nl-BE"/>
        </w:rPr>
        <w:br/>
      </w:r>
    </w:p>
    <w:p w14:paraId="5CB10660" w14:textId="0C1B0BD9" w:rsidR="007854F6" w:rsidRDefault="0037060D" w:rsidP="007854F6">
      <w:pPr>
        <w:pBdr>
          <w:top w:val="single" w:sz="4" w:space="1" w:color="auto"/>
          <w:left w:val="single" w:sz="4" w:space="4" w:color="auto"/>
        </w:pBdr>
        <w:tabs>
          <w:tab w:val="right" w:leader="dot" w:pos="9072"/>
        </w:tabs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DE GETUIGEN</w:t>
      </w:r>
    </w:p>
    <w:tbl>
      <w:tblPr>
        <w:tblStyle w:val="Tabelraster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"/>
        <w:gridCol w:w="4067"/>
        <w:gridCol w:w="4573"/>
      </w:tblGrid>
      <w:tr w:rsidR="005244F4" w14:paraId="17F2BF31" w14:textId="77777777" w:rsidTr="005244F4">
        <w:trPr>
          <w:trHeight w:val="567"/>
        </w:trPr>
        <w:tc>
          <w:tcPr>
            <w:tcW w:w="523" w:type="dxa"/>
            <w:vMerge w:val="restart"/>
            <w:tcBorders>
              <w:right w:val="dotted" w:sz="4" w:space="0" w:color="BFBFBF" w:themeColor="background1" w:themeShade="BF"/>
            </w:tcBorders>
            <w:textDirection w:val="btLr"/>
          </w:tcPr>
          <w:p w14:paraId="5578FA10" w14:textId="7E376646" w:rsidR="005244F4" w:rsidRPr="005244F4" w:rsidRDefault="005244F4" w:rsidP="005244F4">
            <w:pPr>
              <w:tabs>
                <w:tab w:val="left" w:pos="4111"/>
                <w:tab w:val="left" w:pos="4536"/>
                <w:tab w:val="right" w:leader="dot" w:pos="9072"/>
              </w:tabs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</w:pPr>
            <w:r w:rsidRPr="005244F4"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  <w:t>EERSTE GETUIGE</w:t>
            </w: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40C69174" w14:textId="10EC54AC" w:rsidR="005244F4" w:rsidRDefault="005244F4" w:rsidP="005244F4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Naam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voornamen :</w:t>
            </w:r>
            <w:proofErr w:type="gramEnd"/>
          </w:p>
        </w:tc>
        <w:tc>
          <w:tcPr>
            <w:tcW w:w="4573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1CC6F6B2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084F7525" w14:textId="77777777" w:rsidTr="005244F4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278F0EB6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569D7AF0" w14:textId="1D1E1EC4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Postcode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gemeente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282359B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4D682FDB" w14:textId="77777777" w:rsidTr="005244F4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075DDF5A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6B4DCD67" w14:textId="363416DD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Straat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huisnummer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2CDD4C4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5880E120" w14:textId="77777777" w:rsidTr="005244F4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4B92AD3D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3100B76E" w14:textId="374E229D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Rijksregisternummer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389CCC2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71326ABB" w14:textId="77777777" w:rsidTr="005244F4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67115EA5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11D896A9" w14:textId="550CCC95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Geboorteplaats en -datum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D188851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1ECBB509" w14:textId="77777777" w:rsidTr="00BA50DD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71F5E26A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669E8C09" w14:textId="2068DD13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Verwantschap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B6F1028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337BAC50" w14:textId="77777777" w:rsidTr="00BA50DD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5A9CAC02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3475B0B1" w14:textId="00FBE569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Telefoonnummer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2084CEC" w14:textId="137CB28E" w:rsidR="005244F4" w:rsidRDefault="00BA50DD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  <w:bookmarkEnd w:id="0"/>
          </w:p>
        </w:tc>
      </w:tr>
      <w:tr w:rsidR="00BA50DD" w:rsidRPr="00BA50DD" w14:paraId="6D29F59D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14:paraId="08E5AD0F" w14:textId="77777777" w:rsidR="00BA50DD" w:rsidRPr="00BA50DD" w:rsidRDefault="00BA50DD" w:rsidP="008D47E0">
            <w:pPr>
              <w:tabs>
                <w:tab w:val="left" w:pos="4111"/>
                <w:tab w:val="left" w:pos="4536"/>
                <w:tab w:val="right" w:leader="dot" w:pos="9072"/>
              </w:tabs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4"/>
                <w:szCs w:val="4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nil"/>
              <w:bottom w:val="nil"/>
              <w:right w:val="nil"/>
            </w:tcBorders>
          </w:tcPr>
          <w:p w14:paraId="6E2CD67D" w14:textId="77777777" w:rsidR="00BA50DD" w:rsidRPr="00BA50DD" w:rsidRDefault="00BA50DD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4"/>
                <w:szCs w:val="4"/>
                <w:lang w:val="nl-BE"/>
              </w:rPr>
            </w:pP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nil"/>
              <w:right w:val="nil"/>
            </w:tcBorders>
          </w:tcPr>
          <w:p w14:paraId="492D6289" w14:textId="77777777" w:rsidR="00BA50DD" w:rsidRPr="00BA50DD" w:rsidRDefault="00BA50DD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4"/>
                <w:szCs w:val="4"/>
                <w:lang w:val="nl-BE"/>
              </w:rPr>
            </w:pPr>
          </w:p>
        </w:tc>
      </w:tr>
      <w:tr w:rsidR="005244F4" w14:paraId="7609C6AE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 w:val="restart"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  <w:textDirection w:val="btLr"/>
          </w:tcPr>
          <w:p w14:paraId="06059797" w14:textId="414C3288" w:rsidR="005244F4" w:rsidRPr="005244F4" w:rsidRDefault="00BA50DD" w:rsidP="008D47E0">
            <w:pPr>
              <w:tabs>
                <w:tab w:val="left" w:pos="4111"/>
                <w:tab w:val="left" w:pos="4536"/>
                <w:tab w:val="right" w:leader="dot" w:pos="9072"/>
              </w:tabs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</w:pPr>
            <w:r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  <w:t>TWEEDE GETUIGE</w:t>
            </w: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1F95406B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Naam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voornamen :</w:t>
            </w:r>
            <w:proofErr w:type="gramEnd"/>
          </w:p>
        </w:tc>
        <w:tc>
          <w:tcPr>
            <w:tcW w:w="4573" w:type="dxa"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3BD50411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6980BAA2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7017FE7D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638AF639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Postcode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gemeente :</w:t>
            </w:r>
            <w:proofErr w:type="gramEnd"/>
          </w:p>
        </w:tc>
        <w:tc>
          <w:tcPr>
            <w:tcW w:w="4573" w:type="dxa"/>
            <w:tcBorders>
              <w:top w:val="nil"/>
              <w:left w:val="nil"/>
              <w:bottom w:val="dotted" w:sz="4" w:space="0" w:color="BFBFBF" w:themeColor="background1" w:themeShade="BF"/>
              <w:right w:val="nil"/>
            </w:tcBorders>
          </w:tcPr>
          <w:p w14:paraId="6514C970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7C5AEC01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0A84B6BE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20633AFE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Straat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huisnummer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</w:tcPr>
          <w:p w14:paraId="19DADCF2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5244F4" w14:paraId="1F0C58AA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471CD621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384F7BE4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Rijksregisternummer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</w:tcPr>
          <w:p w14:paraId="5C50B3BE" w14:textId="77777777" w:rsidR="005244F4" w:rsidRDefault="005244F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BA50DD" w14:paraId="69A42138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37B24707" w14:textId="77777777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4D5BA624" w14:textId="77777777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Geboorteplaats en -datum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  <w:vAlign w:val="bottom"/>
          </w:tcPr>
          <w:p w14:paraId="5001A1AC" w14:textId="6DD06446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BA50DD" w14:paraId="5BA863A5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589B4419" w14:textId="77777777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57905C5B" w14:textId="77777777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Verwantschap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  <w:vAlign w:val="bottom"/>
          </w:tcPr>
          <w:p w14:paraId="5833F0C4" w14:textId="7A3A72A9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BA50DD" w14:paraId="08B8EB1D" w14:textId="77777777" w:rsidTr="00BA5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6603A5FA" w14:textId="77777777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35035D62" w14:textId="77777777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Telefoonnummer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  <w:vAlign w:val="bottom"/>
          </w:tcPr>
          <w:p w14:paraId="5D225237" w14:textId="268DE29B" w:rsidR="00BA50DD" w:rsidRDefault="00BA50DD" w:rsidP="00BA50DD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</w:tbl>
    <w:p w14:paraId="5CB10668" w14:textId="46508E2D" w:rsidR="007854F6" w:rsidRDefault="00473307" w:rsidP="007854F6">
      <w:pPr>
        <w:tabs>
          <w:tab w:val="right" w:leader="dot" w:pos="9072"/>
        </w:tabs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</w:p>
    <w:p w14:paraId="5CB10671" w14:textId="50F2385F" w:rsidR="007854F6" w:rsidRPr="001C4BC8" w:rsidRDefault="0037060D" w:rsidP="00A56A6B">
      <w:pPr>
        <w:tabs>
          <w:tab w:val="left" w:pos="2694"/>
          <w:tab w:val="left" w:pos="3119"/>
          <w:tab w:val="right" w:leader="dot" w:pos="9072"/>
        </w:tabs>
        <w:spacing w:line="480" w:lineRule="auto"/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lastRenderedPageBreak/>
        <w:t>BIJKOMENDE INFORMATIE</w:t>
      </w:r>
    </w:p>
    <w:p w14:paraId="5CB10672" w14:textId="77777777" w:rsidR="007854F6" w:rsidRPr="001C4BC8" w:rsidRDefault="0037060D" w:rsidP="00A56A6B">
      <w:pPr>
        <w:tabs>
          <w:tab w:val="left" w:pos="4111"/>
          <w:tab w:val="left" w:pos="4536"/>
          <w:tab w:val="right" w:leader="dot" w:pos="9072"/>
        </w:tabs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Als vertrouwensperso(o)n(en</w:t>
      </w:r>
      <w:r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)</w:t>
      </w:r>
      <w:r w:rsidRPr="001C4BC8"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, waarvan ik wens dat hij/zij onmiddellijk op de hoogte wordt/worden  gebracht en waarbij hij/zij tijdens de procedure wordt/worden betrokken, wijs ik in volgorde van voorkeur aan:</w:t>
      </w:r>
    </w:p>
    <w:p w14:paraId="6470D60D" w14:textId="77777777" w:rsidR="00DF0C64" w:rsidRPr="005244F4" w:rsidRDefault="00DF0C64" w:rsidP="00DF0C64">
      <w:pPr>
        <w:tabs>
          <w:tab w:val="right" w:leader="dot" w:pos="9072"/>
        </w:tabs>
        <w:rPr>
          <w:rFonts w:asciiTheme="minorHAnsi" w:hAnsiTheme="minorHAnsi" w:cstheme="minorHAnsi"/>
          <w:b/>
          <w:snapToGrid w:val="0"/>
          <w:lang w:val="nl-BE"/>
        </w:rPr>
      </w:pPr>
    </w:p>
    <w:p w14:paraId="57D0A5C2" w14:textId="4B41687F" w:rsidR="00DF0C64" w:rsidRDefault="00DF0C64" w:rsidP="00DF0C64">
      <w:pPr>
        <w:pBdr>
          <w:top w:val="single" w:sz="4" w:space="1" w:color="auto"/>
          <w:left w:val="single" w:sz="4" w:space="4" w:color="auto"/>
        </w:pBdr>
        <w:tabs>
          <w:tab w:val="right" w:leader="dot" w:pos="9072"/>
        </w:tabs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</w:pPr>
      <w:r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D</w:t>
      </w:r>
      <w:r w:rsidRPr="001C4BC8"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>E</w:t>
      </w:r>
      <w:r>
        <w:rPr>
          <w:rFonts w:asciiTheme="minorHAnsi" w:hAnsiTheme="minorHAnsi" w:cstheme="minorHAnsi"/>
          <w:b/>
          <w:snapToGrid w:val="0"/>
          <w:sz w:val="22"/>
          <w:szCs w:val="22"/>
          <w:lang w:val="nl-BE"/>
        </w:rPr>
        <w:t xml:space="preserve"> VERTROUWENSPERSOON</w:t>
      </w:r>
    </w:p>
    <w:tbl>
      <w:tblPr>
        <w:tblStyle w:val="Tabelraster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"/>
        <w:gridCol w:w="4067"/>
        <w:gridCol w:w="4573"/>
      </w:tblGrid>
      <w:tr w:rsidR="00DF0C64" w14:paraId="3966C135" w14:textId="77777777" w:rsidTr="008D47E0">
        <w:trPr>
          <w:trHeight w:val="567"/>
        </w:trPr>
        <w:tc>
          <w:tcPr>
            <w:tcW w:w="523" w:type="dxa"/>
            <w:vMerge w:val="restart"/>
            <w:tcBorders>
              <w:right w:val="dotted" w:sz="4" w:space="0" w:color="BFBFBF" w:themeColor="background1" w:themeShade="BF"/>
            </w:tcBorders>
            <w:textDirection w:val="btLr"/>
          </w:tcPr>
          <w:p w14:paraId="7A73F909" w14:textId="2448CA6C" w:rsidR="00DF0C64" w:rsidRPr="005244F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</w:pPr>
            <w:r w:rsidRPr="005244F4"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  <w:t xml:space="preserve">EERSTE </w:t>
            </w:r>
            <w:r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  <w:t>VERTROUWENSPERSOON</w:t>
            </w: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4E25CE3F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Naam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voornamen :</w:t>
            </w:r>
            <w:proofErr w:type="gramEnd"/>
          </w:p>
        </w:tc>
        <w:tc>
          <w:tcPr>
            <w:tcW w:w="4573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1B662A05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44E541AC" w14:textId="77777777" w:rsidTr="008D47E0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360EDB5B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73020860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Postcode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gemeente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0082E4E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7500A1D0" w14:textId="77777777" w:rsidTr="008D47E0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2A154D6F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0E486F06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Straat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huisnummer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BD7E88A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36D1E09D" w14:textId="77777777" w:rsidTr="008D47E0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344CA4CB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7B5ADFE0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Rijksregisternummer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84B964C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0B7AE39C" w14:textId="77777777" w:rsidTr="008D47E0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2CA2BC4E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7A1ECAEF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Geboorteplaats en -datum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A5C216C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2A12EB79" w14:textId="77777777" w:rsidTr="008D47E0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047A9411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6D8F1316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Verwantschap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4DC14B3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1637B360" w14:textId="77777777" w:rsidTr="008D47E0">
        <w:trPr>
          <w:trHeight w:val="567"/>
        </w:trPr>
        <w:tc>
          <w:tcPr>
            <w:tcW w:w="523" w:type="dxa"/>
            <w:vMerge/>
            <w:tcBorders>
              <w:right w:val="dotted" w:sz="4" w:space="0" w:color="BFBFBF" w:themeColor="background1" w:themeShade="BF"/>
            </w:tcBorders>
          </w:tcPr>
          <w:p w14:paraId="32E04FA2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left w:val="dotted" w:sz="4" w:space="0" w:color="BFBFBF" w:themeColor="background1" w:themeShade="BF"/>
            </w:tcBorders>
            <w:vAlign w:val="bottom"/>
          </w:tcPr>
          <w:p w14:paraId="625BC90D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Telefoonnummer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63CD155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:rsidRPr="00DF0C64" w14:paraId="278EFE8B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14:paraId="71E92956" w14:textId="77777777" w:rsidR="00DF0C64" w:rsidRP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16"/>
                <w:szCs w:val="16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nil"/>
              <w:bottom w:val="nil"/>
              <w:right w:val="nil"/>
            </w:tcBorders>
          </w:tcPr>
          <w:p w14:paraId="18E3C2AE" w14:textId="77777777" w:rsidR="00DF0C64" w:rsidRP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16"/>
                <w:szCs w:val="16"/>
                <w:lang w:val="nl-BE"/>
              </w:rPr>
            </w:pP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nil"/>
              <w:right w:val="nil"/>
            </w:tcBorders>
          </w:tcPr>
          <w:p w14:paraId="74B03931" w14:textId="77777777" w:rsidR="00DF0C64" w:rsidRP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16"/>
                <w:szCs w:val="16"/>
                <w:lang w:val="nl-BE"/>
              </w:rPr>
            </w:pPr>
          </w:p>
        </w:tc>
      </w:tr>
      <w:tr w:rsidR="00DF0C64" w14:paraId="3A4F95B4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 w:val="restart"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  <w:textDirection w:val="btLr"/>
          </w:tcPr>
          <w:p w14:paraId="33C7EA25" w14:textId="0BC38F65" w:rsidR="00DF0C64" w:rsidRPr="005244F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</w:pPr>
            <w:r>
              <w:rPr>
                <w:rFonts w:asciiTheme="minorHAnsi" w:hAnsiTheme="minorHAnsi" w:cstheme="minorHAnsi"/>
                <w:b/>
                <w:bCs/>
                <w:snapToGrid w:val="0"/>
                <w:sz w:val="24"/>
                <w:szCs w:val="24"/>
                <w:lang w:val="nl-BE"/>
              </w:rPr>
              <w:t>TWEEDE VERTROUWENSPERSOON</w:t>
            </w: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176E6A81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Naam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voornamen :</w:t>
            </w:r>
            <w:proofErr w:type="gramEnd"/>
          </w:p>
        </w:tc>
        <w:tc>
          <w:tcPr>
            <w:tcW w:w="4573" w:type="dxa"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01F8A145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1CDAE15B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1A2EF8BB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1708DC5A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Postcode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gemeente :</w:t>
            </w:r>
            <w:proofErr w:type="gramEnd"/>
          </w:p>
        </w:tc>
        <w:tc>
          <w:tcPr>
            <w:tcW w:w="4573" w:type="dxa"/>
            <w:tcBorders>
              <w:top w:val="nil"/>
              <w:left w:val="nil"/>
              <w:bottom w:val="dotted" w:sz="4" w:space="0" w:color="BFBFBF" w:themeColor="background1" w:themeShade="BF"/>
              <w:right w:val="nil"/>
            </w:tcBorders>
          </w:tcPr>
          <w:p w14:paraId="49FA27EF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3F37620D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14041842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7C23584A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Straat en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huisnummer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</w:tcPr>
          <w:p w14:paraId="72FF178D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71F4ED00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4AB960DE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44C5FDD0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proofErr w:type="gramStart"/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Rijksregisternummer :</w:t>
            </w:r>
            <w:proofErr w:type="gramEnd"/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</w:tcPr>
          <w:p w14:paraId="7AA6F43E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2F6B1B1B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5C350A37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79D5CB80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Geboorteplaats en -datum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  <w:vAlign w:val="bottom"/>
          </w:tcPr>
          <w:p w14:paraId="19ECE071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1F29A0F2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3AFB9C4C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61A7E001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 xml:space="preserve">Verwantschap 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  <w:vAlign w:val="bottom"/>
          </w:tcPr>
          <w:p w14:paraId="004982C0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  <w:tr w:rsidR="00DF0C64" w14:paraId="303E1C06" w14:textId="77777777" w:rsidTr="008D4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23" w:type="dxa"/>
            <w:vMerge/>
            <w:tcBorders>
              <w:top w:val="nil"/>
              <w:left w:val="nil"/>
              <w:bottom w:val="nil"/>
              <w:right w:val="dotted" w:sz="4" w:space="0" w:color="BFBFBF" w:themeColor="background1" w:themeShade="BF"/>
            </w:tcBorders>
          </w:tcPr>
          <w:p w14:paraId="1B10294D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</w:p>
        </w:tc>
        <w:tc>
          <w:tcPr>
            <w:tcW w:w="4067" w:type="dxa"/>
            <w:tcBorders>
              <w:top w:val="nil"/>
              <w:left w:val="dotted" w:sz="4" w:space="0" w:color="BFBFBF" w:themeColor="background1" w:themeShade="BF"/>
              <w:bottom w:val="nil"/>
              <w:right w:val="nil"/>
            </w:tcBorders>
          </w:tcPr>
          <w:p w14:paraId="560D387A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snapToGrid w:val="0"/>
                <w:sz w:val="22"/>
                <w:szCs w:val="22"/>
                <w:lang w:val="nl-BE"/>
              </w:rPr>
              <w:t>Telefoonnummer</w:t>
            </w:r>
          </w:p>
        </w:tc>
        <w:tc>
          <w:tcPr>
            <w:tcW w:w="4573" w:type="dxa"/>
            <w:tcBorders>
              <w:top w:val="dotted" w:sz="4" w:space="0" w:color="BFBFBF" w:themeColor="background1" w:themeShade="BF"/>
              <w:left w:val="nil"/>
              <w:bottom w:val="dotted" w:sz="4" w:space="0" w:color="BFBFBF" w:themeColor="background1" w:themeShade="BF"/>
              <w:right w:val="nil"/>
            </w:tcBorders>
            <w:vAlign w:val="bottom"/>
          </w:tcPr>
          <w:p w14:paraId="543C816D" w14:textId="77777777" w:rsidR="00DF0C64" w:rsidRDefault="00DF0C64" w:rsidP="008D47E0">
            <w:pPr>
              <w:tabs>
                <w:tab w:val="left" w:pos="4111"/>
                <w:tab w:val="left" w:pos="4536"/>
                <w:tab w:val="right" w:leader="dot" w:pos="9072"/>
              </w:tabs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napToGrid w:val="0"/>
                <w:sz w:val="22"/>
                <w:szCs w:val="22"/>
                <w:lang w:val="nl-BE"/>
              </w:rPr>
              <w:t> </w:t>
            </w:r>
            <w:r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nl-BE"/>
              </w:rPr>
              <w:fldChar w:fldCharType="end"/>
            </w:r>
          </w:p>
        </w:tc>
      </w:tr>
    </w:tbl>
    <w:p w14:paraId="5CB10687" w14:textId="77777777" w:rsidR="007854F6" w:rsidRPr="001C4BC8" w:rsidRDefault="0037060D" w:rsidP="007854F6">
      <w:pPr>
        <w:pStyle w:val="Plattetekst"/>
        <w:pBdr>
          <w:top w:val="single" w:sz="4" w:space="1" w:color="auto"/>
          <w:left w:val="single" w:sz="4" w:space="4" w:color="auto"/>
        </w:pBdr>
        <w:shd w:val="clear" w:color="auto" w:fill="EEECE1"/>
        <w:tabs>
          <w:tab w:val="right" w:leader="dot" w:pos="9072"/>
        </w:tabs>
        <w:rPr>
          <w:rFonts w:asciiTheme="minorHAnsi" w:hAnsiTheme="minorHAnsi" w:cstheme="minorHAnsi"/>
          <w:b/>
          <w:sz w:val="22"/>
          <w:szCs w:val="22"/>
        </w:rPr>
      </w:pPr>
      <w:r w:rsidRPr="001C4BC8">
        <w:rPr>
          <w:rFonts w:asciiTheme="minorHAnsi" w:hAnsiTheme="minorHAnsi" w:cstheme="minorHAnsi"/>
          <w:b/>
          <w:sz w:val="22"/>
          <w:szCs w:val="22"/>
        </w:rPr>
        <w:t>Gegevens weer te geven door de persoon die fysiek blijvend niet in staat is een wilsverklaring op te stellen en te tekenen.</w:t>
      </w:r>
    </w:p>
    <w:p w14:paraId="5CB10688" w14:textId="77777777" w:rsidR="007854F6" w:rsidRPr="001C4BC8" w:rsidRDefault="00473307" w:rsidP="007854F6">
      <w:pPr>
        <w:pStyle w:val="Plattetekst"/>
        <w:shd w:val="clear" w:color="auto" w:fill="EEECE1"/>
        <w:tabs>
          <w:tab w:val="right" w:leader="dot" w:pos="9072"/>
        </w:tabs>
        <w:rPr>
          <w:rFonts w:asciiTheme="minorHAnsi" w:hAnsiTheme="minorHAnsi" w:cstheme="minorHAnsi"/>
          <w:b/>
          <w:sz w:val="22"/>
          <w:szCs w:val="22"/>
        </w:rPr>
      </w:pPr>
    </w:p>
    <w:p w14:paraId="5CB10689" w14:textId="77777777" w:rsidR="007854F6" w:rsidRPr="001C4BC8" w:rsidRDefault="0037060D" w:rsidP="007854F6">
      <w:pPr>
        <w:pStyle w:val="Plattetekst"/>
        <w:shd w:val="clear" w:color="auto" w:fill="EEECE1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1C4BC8">
        <w:rPr>
          <w:rFonts w:asciiTheme="minorHAnsi" w:hAnsiTheme="minorHAnsi" w:cstheme="minorHAnsi"/>
          <w:sz w:val="22"/>
          <w:szCs w:val="22"/>
        </w:rPr>
        <w:t>De reden waarom ikzelf fysiek blijvend niet in staat ben deze wilsverklaring op te stellen en te ondertekenen is de volgende :</w:t>
      </w:r>
    </w:p>
    <w:p w14:paraId="5CB1068A" w14:textId="77777777" w:rsidR="007854F6" w:rsidRPr="001C4BC8" w:rsidRDefault="00473307" w:rsidP="007854F6">
      <w:pPr>
        <w:pStyle w:val="Plattetekst"/>
        <w:shd w:val="clear" w:color="auto" w:fill="EEECE1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</w:p>
    <w:p w14:paraId="5CB1068B" w14:textId="77777777" w:rsidR="007854F6" w:rsidRPr="001C4BC8" w:rsidRDefault="0037060D" w:rsidP="007854F6">
      <w:pPr>
        <w:pStyle w:val="Plattetekst"/>
        <w:shd w:val="clear" w:color="auto" w:fill="EEECE1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1C4BC8">
        <w:rPr>
          <w:rFonts w:asciiTheme="minorHAnsi" w:hAnsiTheme="minorHAnsi" w:cstheme="minorHAnsi"/>
          <w:sz w:val="22"/>
          <w:szCs w:val="22"/>
        </w:rPr>
        <w:t>Als bewijs hiervan, voeg ik een medisch getuigschrift in bijlage.  Ik heb volgende persoon aangewezen om deze wilsverklaring schriftelijk vast te leggen :</w:t>
      </w:r>
    </w:p>
    <w:p w14:paraId="5CB1068C" w14:textId="77777777" w:rsidR="007854F6" w:rsidRPr="001C4BC8" w:rsidRDefault="00473307" w:rsidP="007854F6">
      <w:pPr>
        <w:pStyle w:val="Plattetekst"/>
        <w:shd w:val="clear" w:color="auto" w:fill="EEECE1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</w:p>
    <w:p w14:paraId="5CB1068D" w14:textId="7762FC19" w:rsidR="007854F6" w:rsidRPr="001C4BC8" w:rsidRDefault="0037060D" w:rsidP="007854F6">
      <w:pPr>
        <w:shd w:val="clear" w:color="auto" w:fill="EEECE1"/>
        <w:tabs>
          <w:tab w:val="left" w:pos="4111"/>
          <w:tab w:val="left" w:pos="4536"/>
          <w:tab w:val="right" w:leader="dot" w:pos="9072"/>
        </w:tabs>
        <w:spacing w:line="360" w:lineRule="auto"/>
        <w:rPr>
          <w:rFonts w:asciiTheme="minorHAnsi" w:hAnsiTheme="minorHAnsi" w:cstheme="minorHAnsi"/>
          <w:snapToGrid w:val="0"/>
          <w:color w:val="A6A6A6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>Naam en voornamen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: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instrText xml:space="preserve"> FORMTEXT </w:instrTex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separate"/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end"/>
      </w:r>
      <w:bookmarkEnd w:id="1"/>
    </w:p>
    <w:p w14:paraId="54FA4E0A" w14:textId="77777777" w:rsidR="006A7FCF" w:rsidRDefault="0037060D" w:rsidP="007854F6">
      <w:pPr>
        <w:shd w:val="clear" w:color="auto" w:fill="EEECE1"/>
        <w:tabs>
          <w:tab w:val="left" w:pos="4111"/>
          <w:tab w:val="left" w:pos="4536"/>
          <w:tab w:val="right" w:leader="dot" w:pos="9072"/>
        </w:tabs>
        <w:spacing w:line="360" w:lineRule="auto"/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 xml:space="preserve">Hoofdverblijfplaats 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: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instrText xml:space="preserve"> FORMTEXT </w:instrTex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separate"/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end"/>
      </w:r>
    </w:p>
    <w:p w14:paraId="7B997E3F" w14:textId="77777777" w:rsidR="006A7FCF" w:rsidRDefault="0037060D" w:rsidP="007854F6">
      <w:pPr>
        <w:shd w:val="clear" w:color="auto" w:fill="EEECE1"/>
        <w:tabs>
          <w:tab w:val="left" w:pos="4111"/>
          <w:tab w:val="left" w:pos="4536"/>
          <w:tab w:val="right" w:leader="dot" w:pos="9072"/>
        </w:tabs>
        <w:spacing w:line="360" w:lineRule="auto"/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>Volledig adres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: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instrText xml:space="preserve"> FORMTEXT </w:instrTex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separate"/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end"/>
      </w:r>
    </w:p>
    <w:p w14:paraId="67A76886" w14:textId="77777777" w:rsidR="006A7FCF" w:rsidRDefault="0037060D" w:rsidP="006A7FCF">
      <w:pPr>
        <w:shd w:val="clear" w:color="auto" w:fill="EEECE1"/>
        <w:tabs>
          <w:tab w:val="left" w:pos="4111"/>
          <w:tab w:val="left" w:pos="4536"/>
          <w:tab w:val="right" w:leader="dot" w:pos="9072"/>
        </w:tabs>
        <w:spacing w:line="360" w:lineRule="auto"/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 xml:space="preserve">Rijksregisternummer 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: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instrText xml:space="preserve"> FORMTEXT </w:instrTex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separate"/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end"/>
      </w:r>
    </w:p>
    <w:p w14:paraId="0482C66B" w14:textId="77777777" w:rsidR="006A7FCF" w:rsidRDefault="0037060D" w:rsidP="006A7FCF">
      <w:pPr>
        <w:shd w:val="clear" w:color="auto" w:fill="EEECE1"/>
        <w:tabs>
          <w:tab w:val="left" w:pos="4111"/>
          <w:tab w:val="left" w:pos="4536"/>
          <w:tab w:val="right" w:leader="dot" w:pos="9072"/>
        </w:tabs>
        <w:spacing w:line="360" w:lineRule="auto"/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 xml:space="preserve">Geboorteplaats en datum 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: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instrText xml:space="preserve"> FORMTEXT </w:instrTex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separate"/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end"/>
      </w:r>
    </w:p>
    <w:p w14:paraId="4A2D6F3D" w14:textId="77777777" w:rsidR="006A7FCF" w:rsidRDefault="0037060D" w:rsidP="006A7FCF">
      <w:pPr>
        <w:shd w:val="clear" w:color="auto" w:fill="EEECE1"/>
        <w:tabs>
          <w:tab w:val="left" w:pos="4111"/>
          <w:tab w:val="left" w:pos="4536"/>
          <w:tab w:val="right" w:leader="dot" w:pos="9072"/>
        </w:tabs>
        <w:spacing w:line="360" w:lineRule="auto"/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 xml:space="preserve">Telefoonnummer 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: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instrText xml:space="preserve"> FORMTEXT </w:instrTex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separate"/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end"/>
      </w:r>
    </w:p>
    <w:p w14:paraId="69365529" w14:textId="77777777" w:rsidR="006A7FCF" w:rsidRDefault="0037060D" w:rsidP="006A7FCF">
      <w:pPr>
        <w:shd w:val="clear" w:color="auto" w:fill="EEECE1"/>
        <w:tabs>
          <w:tab w:val="left" w:pos="4111"/>
          <w:tab w:val="left" w:pos="4536"/>
          <w:tab w:val="right" w:leader="dot" w:pos="9072"/>
        </w:tabs>
        <w:spacing w:line="360" w:lineRule="auto"/>
        <w:rPr>
          <w:rFonts w:asciiTheme="minorHAnsi" w:hAnsiTheme="minorHAnsi" w:cstheme="minorHAnsi"/>
          <w:snapToGrid w:val="0"/>
          <w:sz w:val="22"/>
          <w:szCs w:val="22"/>
          <w:lang w:val="nl-BE"/>
        </w:rPr>
      </w:pP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 xml:space="preserve">Graad van verwantschap 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  <w:t>:</w:t>
      </w:r>
      <w:r w:rsidRPr="001C4BC8">
        <w:rPr>
          <w:rFonts w:asciiTheme="minorHAnsi" w:hAnsiTheme="minorHAnsi" w:cstheme="minorHAnsi"/>
          <w:snapToGrid w:val="0"/>
          <w:sz w:val="22"/>
          <w:szCs w:val="22"/>
          <w:lang w:val="nl-BE"/>
        </w:rPr>
        <w:tab/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instrText xml:space="preserve"> FORMTEXT </w:instrTex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separate"/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noProof/>
          <w:snapToGrid w:val="0"/>
          <w:sz w:val="22"/>
          <w:szCs w:val="22"/>
          <w:lang w:val="nl-BE"/>
        </w:rPr>
        <w:t> </w:t>
      </w:r>
      <w:r w:rsidR="006A7FCF">
        <w:rPr>
          <w:rFonts w:asciiTheme="minorHAnsi" w:hAnsiTheme="minorHAnsi" w:cstheme="minorHAnsi"/>
          <w:snapToGrid w:val="0"/>
          <w:sz w:val="22"/>
          <w:szCs w:val="22"/>
          <w:lang w:val="nl-BE"/>
        </w:rPr>
        <w:fldChar w:fldCharType="end"/>
      </w:r>
    </w:p>
    <w:p w14:paraId="5CB10694" w14:textId="77777777" w:rsidR="007854F6" w:rsidRPr="001C4BC8" w:rsidRDefault="00473307" w:rsidP="006A7FCF">
      <w:pPr>
        <w:pStyle w:val="Plattetekst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</w:p>
    <w:p w14:paraId="5CB10695" w14:textId="77777777" w:rsidR="007854F6" w:rsidRPr="001C4BC8" w:rsidRDefault="0037060D" w:rsidP="007854F6">
      <w:pPr>
        <w:pStyle w:val="Plattetekst"/>
        <w:tabs>
          <w:tab w:val="right" w:leader="dot" w:pos="9072"/>
        </w:tabs>
        <w:rPr>
          <w:rFonts w:asciiTheme="minorHAnsi" w:hAnsiTheme="minorHAnsi" w:cstheme="minorHAnsi"/>
          <w:color w:val="BFBFBF"/>
          <w:sz w:val="22"/>
          <w:szCs w:val="22"/>
        </w:rPr>
      </w:pPr>
      <w:r w:rsidRPr="001C4BC8">
        <w:rPr>
          <w:rFonts w:asciiTheme="minorHAnsi" w:hAnsiTheme="minorHAnsi" w:cstheme="minorHAnsi"/>
          <w:sz w:val="22"/>
          <w:szCs w:val="22"/>
        </w:rPr>
        <w:t>Deze verklaring is opgemaakt in ………</w:t>
      </w:r>
      <w:proofErr w:type="gramStart"/>
      <w:r w:rsidRPr="001C4BC8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1C4BC8">
        <w:rPr>
          <w:rFonts w:asciiTheme="minorHAnsi" w:hAnsiTheme="minorHAnsi" w:cstheme="minorHAnsi"/>
          <w:sz w:val="22"/>
          <w:szCs w:val="22"/>
        </w:rPr>
        <w:t>(aantal) ondertekende exemplaren die worden bewaard (op een plaats of bij een persoon):</w:t>
      </w:r>
      <w:r w:rsidRPr="001C4BC8">
        <w:rPr>
          <w:rFonts w:asciiTheme="minorHAnsi" w:hAnsiTheme="minorHAnsi" w:cstheme="minorHAnsi"/>
          <w:sz w:val="22"/>
          <w:szCs w:val="22"/>
        </w:rPr>
        <w:br/>
      </w:r>
    </w:p>
    <w:p w14:paraId="5CB10696" w14:textId="77777777" w:rsidR="007854F6" w:rsidRPr="001C4BC8" w:rsidRDefault="0037060D" w:rsidP="007854F6">
      <w:pPr>
        <w:pStyle w:val="Plattetekst"/>
        <w:tabs>
          <w:tab w:val="right" w:leader="dot" w:pos="9072"/>
        </w:tabs>
        <w:rPr>
          <w:rFonts w:asciiTheme="minorHAnsi" w:hAnsiTheme="minorHAnsi" w:cstheme="minorHAnsi"/>
          <w:color w:val="BFBFBF"/>
          <w:sz w:val="22"/>
          <w:szCs w:val="22"/>
        </w:rPr>
      </w:pPr>
      <w:r w:rsidRPr="001C4BC8">
        <w:rPr>
          <w:rFonts w:asciiTheme="minorHAnsi" w:hAnsiTheme="minorHAnsi" w:cstheme="minorHAnsi"/>
          <w:color w:val="BFBFBF"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5CB10697" w14:textId="77777777" w:rsidR="007854F6" w:rsidRPr="001C4BC8" w:rsidRDefault="00473307" w:rsidP="007854F6">
      <w:pPr>
        <w:pStyle w:val="Plattetekst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</w:p>
    <w:p w14:paraId="5CB10698" w14:textId="77777777" w:rsidR="007854F6" w:rsidRPr="001C4BC8" w:rsidRDefault="0037060D" w:rsidP="007854F6">
      <w:pPr>
        <w:pStyle w:val="Plattetekst"/>
        <w:tabs>
          <w:tab w:val="right" w:leader="dot" w:pos="9072"/>
        </w:tabs>
        <w:rPr>
          <w:rFonts w:asciiTheme="minorHAnsi" w:hAnsiTheme="minorHAnsi" w:cstheme="minorHAnsi"/>
          <w:color w:val="BFBFBF"/>
          <w:sz w:val="22"/>
          <w:szCs w:val="22"/>
        </w:rPr>
      </w:pPr>
      <w:r w:rsidRPr="001C4BC8">
        <w:rPr>
          <w:rFonts w:asciiTheme="minorHAnsi" w:hAnsiTheme="minorHAnsi" w:cstheme="minorHAnsi"/>
          <w:color w:val="BFBFBF"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5CB10699" w14:textId="77777777" w:rsidR="007854F6" w:rsidRPr="001C4BC8" w:rsidRDefault="00473307" w:rsidP="007854F6">
      <w:pPr>
        <w:pStyle w:val="Plattetekst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</w:p>
    <w:p w14:paraId="5CB1069A" w14:textId="77777777" w:rsidR="007854F6" w:rsidRPr="001C4BC8" w:rsidRDefault="0037060D" w:rsidP="007854F6">
      <w:pPr>
        <w:pStyle w:val="Plattetekst"/>
        <w:tabs>
          <w:tab w:val="right" w:leader="dot" w:pos="9072"/>
        </w:tabs>
        <w:rPr>
          <w:rFonts w:asciiTheme="minorHAnsi" w:hAnsiTheme="minorHAnsi" w:cstheme="minorHAnsi"/>
          <w:color w:val="BFBFBF"/>
          <w:sz w:val="22"/>
          <w:szCs w:val="22"/>
        </w:rPr>
      </w:pPr>
      <w:r w:rsidRPr="001C4BC8">
        <w:rPr>
          <w:rFonts w:asciiTheme="minorHAnsi" w:hAnsiTheme="minorHAnsi" w:cstheme="minorHAnsi"/>
          <w:color w:val="BFBFBF"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5CB1069B" w14:textId="77777777" w:rsidR="007854F6" w:rsidRPr="001C4BC8" w:rsidRDefault="00473307" w:rsidP="007854F6">
      <w:pPr>
        <w:pStyle w:val="Plattetekst"/>
        <w:tabs>
          <w:tab w:val="right" w:leader="dot" w:pos="9072"/>
        </w:tabs>
        <w:rPr>
          <w:rFonts w:asciiTheme="minorHAnsi" w:hAnsiTheme="minorHAnsi" w:cstheme="minorHAnsi"/>
          <w:sz w:val="22"/>
          <w:szCs w:val="22"/>
        </w:rPr>
      </w:pPr>
    </w:p>
    <w:p w14:paraId="5CB1069C" w14:textId="4820162C" w:rsidR="007854F6" w:rsidRPr="001C4BC8" w:rsidRDefault="0037060D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  <w:r w:rsidRPr="001C4BC8">
        <w:rPr>
          <w:rFonts w:asciiTheme="minorHAnsi" w:hAnsiTheme="minorHAnsi" w:cstheme="minorHAnsi"/>
          <w:sz w:val="22"/>
          <w:szCs w:val="22"/>
        </w:rPr>
        <w:t xml:space="preserve">Gedaan te Essen op </w:t>
      </w:r>
      <w:r w:rsidRPr="001C4BC8">
        <w:rPr>
          <w:rFonts w:asciiTheme="minorHAnsi" w:hAnsiTheme="minorHAnsi" w:cstheme="minorHAnsi"/>
          <w:sz w:val="22"/>
          <w:szCs w:val="22"/>
        </w:rPr>
        <w:fldChar w:fldCharType="begin"/>
      </w:r>
      <w:r w:rsidRPr="001C4BC8">
        <w:rPr>
          <w:rFonts w:asciiTheme="minorHAnsi" w:hAnsiTheme="minorHAnsi" w:cstheme="minorHAnsi"/>
          <w:sz w:val="22"/>
          <w:szCs w:val="22"/>
        </w:rPr>
        <w:instrText xml:space="preserve"> TIME \@ "d/MM/yyyy" </w:instrText>
      </w:r>
      <w:r w:rsidRPr="001C4BC8">
        <w:rPr>
          <w:rFonts w:asciiTheme="minorHAnsi" w:hAnsiTheme="minorHAnsi" w:cstheme="minorHAnsi"/>
          <w:sz w:val="22"/>
          <w:szCs w:val="22"/>
        </w:rPr>
        <w:fldChar w:fldCharType="separate"/>
      </w:r>
      <w:r w:rsidR="00473307">
        <w:rPr>
          <w:rFonts w:asciiTheme="minorHAnsi" w:hAnsiTheme="minorHAnsi" w:cstheme="minorHAnsi"/>
          <w:noProof/>
          <w:sz w:val="22"/>
          <w:szCs w:val="22"/>
        </w:rPr>
        <w:t>20/04/2020</w:t>
      </w:r>
      <w:r w:rsidRPr="001C4BC8">
        <w:rPr>
          <w:rFonts w:asciiTheme="minorHAnsi" w:hAnsiTheme="minorHAnsi" w:cstheme="minorHAnsi"/>
          <w:sz w:val="22"/>
          <w:szCs w:val="22"/>
        </w:rPr>
        <w:fldChar w:fldCharType="end"/>
      </w:r>
    </w:p>
    <w:p w14:paraId="5CB1069D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9E" w14:textId="77777777" w:rsidR="007854F6" w:rsidRPr="001C4BC8" w:rsidRDefault="0037060D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1C4BC8">
        <w:rPr>
          <w:rFonts w:asciiTheme="minorHAnsi" w:hAnsiTheme="minorHAnsi" w:cstheme="minorHAnsi"/>
          <w:b/>
          <w:sz w:val="22"/>
          <w:szCs w:val="22"/>
        </w:rPr>
        <w:t>Handtekening van de verzoeker</w:t>
      </w:r>
    </w:p>
    <w:p w14:paraId="5CB1069F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A0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A1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A2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A3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A4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A5" w14:textId="77777777" w:rsidR="007854F6" w:rsidRPr="001C4BC8" w:rsidRDefault="0037060D" w:rsidP="007854F6">
      <w:pPr>
        <w:pStyle w:val="Plattetekst"/>
        <w:pBdr>
          <w:top w:val="single" w:sz="4" w:space="1" w:color="auto"/>
          <w:left w:val="single" w:sz="4" w:space="4" w:color="auto"/>
        </w:pBdr>
        <w:shd w:val="clear" w:color="auto" w:fill="EEECE1"/>
        <w:rPr>
          <w:rFonts w:asciiTheme="minorHAnsi" w:hAnsiTheme="minorHAnsi" w:cstheme="minorHAnsi"/>
          <w:b/>
          <w:sz w:val="22"/>
          <w:szCs w:val="22"/>
        </w:rPr>
      </w:pPr>
      <w:r w:rsidRPr="001C4BC8">
        <w:rPr>
          <w:rFonts w:asciiTheme="minorHAnsi" w:hAnsiTheme="minorHAnsi" w:cstheme="minorHAnsi"/>
          <w:b/>
          <w:sz w:val="22"/>
          <w:szCs w:val="22"/>
        </w:rPr>
        <w:t>Handtekening  van de door de verzoeker gevolmachtigd persoon</w:t>
      </w:r>
    </w:p>
    <w:p w14:paraId="5CB106A6" w14:textId="77777777" w:rsidR="007854F6" w:rsidRPr="001C4BC8" w:rsidRDefault="0037060D" w:rsidP="007854F6">
      <w:pPr>
        <w:pStyle w:val="Plattetekst"/>
        <w:shd w:val="clear" w:color="auto" w:fill="EEECE1"/>
        <w:rPr>
          <w:rFonts w:asciiTheme="minorHAnsi" w:hAnsiTheme="minorHAnsi" w:cstheme="minorHAnsi"/>
          <w:sz w:val="22"/>
          <w:szCs w:val="22"/>
        </w:rPr>
      </w:pPr>
      <w:r w:rsidRPr="001C4BC8">
        <w:rPr>
          <w:rFonts w:asciiTheme="minorHAnsi" w:hAnsiTheme="minorHAnsi" w:cstheme="minorHAnsi"/>
          <w:sz w:val="22"/>
          <w:szCs w:val="22"/>
        </w:rPr>
        <w:t>handtekening van de aangewezen persoon bij het fysiek blijvend niet in staat zijn van de verzoeker (1)</w:t>
      </w:r>
      <w:r w:rsidRPr="001C4BC8">
        <w:rPr>
          <w:rFonts w:asciiTheme="minorHAnsi" w:hAnsiTheme="minorHAnsi" w:cstheme="minorHAnsi"/>
          <w:sz w:val="22"/>
          <w:szCs w:val="22"/>
        </w:rPr>
        <w:br/>
      </w:r>
    </w:p>
    <w:p w14:paraId="5CB106A7" w14:textId="77777777" w:rsidR="007854F6" w:rsidRDefault="00473307" w:rsidP="007854F6">
      <w:pPr>
        <w:pStyle w:val="Plattetekst"/>
        <w:shd w:val="clear" w:color="auto" w:fill="EEECE1"/>
        <w:rPr>
          <w:rFonts w:asciiTheme="minorHAnsi" w:hAnsiTheme="minorHAnsi" w:cstheme="minorHAnsi"/>
          <w:sz w:val="22"/>
          <w:szCs w:val="22"/>
        </w:rPr>
      </w:pPr>
    </w:p>
    <w:p w14:paraId="5CB106A8" w14:textId="77777777" w:rsidR="00A56A6B" w:rsidRPr="001C4BC8" w:rsidRDefault="00473307" w:rsidP="007854F6">
      <w:pPr>
        <w:pStyle w:val="Plattetekst"/>
        <w:shd w:val="clear" w:color="auto" w:fill="EEECE1"/>
        <w:rPr>
          <w:rFonts w:asciiTheme="minorHAnsi" w:hAnsiTheme="minorHAnsi" w:cstheme="minorHAnsi"/>
          <w:sz w:val="22"/>
          <w:szCs w:val="22"/>
        </w:rPr>
      </w:pPr>
    </w:p>
    <w:p w14:paraId="5CB106A9" w14:textId="77777777" w:rsidR="007854F6" w:rsidRPr="001C4BC8" w:rsidRDefault="00473307" w:rsidP="007854F6">
      <w:pPr>
        <w:pStyle w:val="Plattetekst"/>
        <w:shd w:val="clear" w:color="auto" w:fill="EEECE1"/>
        <w:rPr>
          <w:rFonts w:asciiTheme="minorHAnsi" w:hAnsiTheme="minorHAnsi" w:cstheme="minorHAnsi"/>
          <w:sz w:val="22"/>
          <w:szCs w:val="22"/>
        </w:rPr>
      </w:pPr>
    </w:p>
    <w:p w14:paraId="5CB106AA" w14:textId="77777777" w:rsidR="007854F6" w:rsidRPr="001C4BC8" w:rsidRDefault="00473307" w:rsidP="007854F6">
      <w:pPr>
        <w:pStyle w:val="Plattetekst"/>
        <w:shd w:val="clear" w:color="auto" w:fill="EEECE1"/>
        <w:rPr>
          <w:rFonts w:asciiTheme="minorHAnsi" w:hAnsiTheme="minorHAnsi" w:cstheme="minorHAnsi"/>
          <w:sz w:val="22"/>
          <w:szCs w:val="22"/>
        </w:rPr>
      </w:pPr>
    </w:p>
    <w:p w14:paraId="5CB106AB" w14:textId="77777777" w:rsidR="007854F6" w:rsidRPr="001C4BC8" w:rsidRDefault="00473307" w:rsidP="007854F6">
      <w:pPr>
        <w:pStyle w:val="Plattetekst"/>
        <w:shd w:val="clear" w:color="auto" w:fill="EEECE1"/>
        <w:rPr>
          <w:rFonts w:asciiTheme="minorHAnsi" w:hAnsiTheme="minorHAnsi" w:cstheme="minorHAnsi"/>
          <w:sz w:val="22"/>
          <w:szCs w:val="22"/>
        </w:rPr>
      </w:pPr>
    </w:p>
    <w:p w14:paraId="5CB106AC" w14:textId="77777777" w:rsidR="007854F6" w:rsidRPr="001C4BC8" w:rsidRDefault="0037060D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b/>
          <w:sz w:val="22"/>
          <w:szCs w:val="22"/>
        </w:rPr>
      </w:pPr>
      <w:r w:rsidRPr="001C4BC8">
        <w:rPr>
          <w:rFonts w:asciiTheme="minorHAnsi" w:hAnsiTheme="minorHAnsi" w:cstheme="minorHAnsi"/>
          <w:b/>
          <w:sz w:val="22"/>
          <w:szCs w:val="22"/>
        </w:rPr>
        <w:t>Handtekening van de eerste getuige</w:t>
      </w:r>
    </w:p>
    <w:p w14:paraId="5CB106AD" w14:textId="77777777" w:rsidR="007854F6" w:rsidRPr="001C4BC8" w:rsidRDefault="00473307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CB106AE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AF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0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1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2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3" w14:textId="77777777" w:rsidR="007854F6" w:rsidRPr="001C4BC8" w:rsidRDefault="0037060D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b/>
          <w:sz w:val="22"/>
          <w:szCs w:val="22"/>
        </w:rPr>
      </w:pPr>
      <w:r w:rsidRPr="001C4BC8">
        <w:rPr>
          <w:rFonts w:asciiTheme="minorHAnsi" w:hAnsiTheme="minorHAnsi" w:cstheme="minorHAnsi"/>
          <w:b/>
          <w:sz w:val="22"/>
          <w:szCs w:val="22"/>
        </w:rPr>
        <w:t>Handtekening van de tweede getuige</w:t>
      </w:r>
    </w:p>
    <w:p w14:paraId="5CB106B4" w14:textId="77777777" w:rsidR="007854F6" w:rsidRPr="001C4BC8" w:rsidRDefault="00473307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CB106B5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6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7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8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9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A" w14:textId="77777777" w:rsidR="007854F6" w:rsidRPr="001C4BC8" w:rsidRDefault="0037060D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b/>
          <w:sz w:val="22"/>
          <w:szCs w:val="22"/>
        </w:rPr>
      </w:pPr>
      <w:r w:rsidRPr="001C4BC8">
        <w:rPr>
          <w:rFonts w:asciiTheme="minorHAnsi" w:hAnsiTheme="minorHAnsi" w:cstheme="minorHAnsi"/>
          <w:b/>
          <w:sz w:val="22"/>
          <w:szCs w:val="22"/>
        </w:rPr>
        <w:t>Handtekening van de eerste vertrouwenspersoon</w:t>
      </w:r>
    </w:p>
    <w:p w14:paraId="5CB106BB" w14:textId="77777777" w:rsidR="007854F6" w:rsidRPr="001C4BC8" w:rsidRDefault="00473307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CB106BC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D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E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BF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C0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C1" w14:textId="77777777" w:rsidR="007854F6" w:rsidRPr="001C4BC8" w:rsidRDefault="0037060D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b/>
          <w:sz w:val="22"/>
          <w:szCs w:val="22"/>
        </w:rPr>
      </w:pPr>
      <w:r w:rsidRPr="001C4BC8">
        <w:rPr>
          <w:rFonts w:asciiTheme="minorHAnsi" w:hAnsiTheme="minorHAnsi" w:cstheme="minorHAnsi"/>
          <w:b/>
          <w:sz w:val="22"/>
          <w:szCs w:val="22"/>
        </w:rPr>
        <w:t>Handtekening van de tweede vertrouwenspersoon</w:t>
      </w:r>
    </w:p>
    <w:p w14:paraId="5CB106C2" w14:textId="77777777" w:rsidR="007854F6" w:rsidRPr="001C4BC8" w:rsidRDefault="00473307" w:rsidP="007854F6">
      <w:pPr>
        <w:pStyle w:val="Plattetekst"/>
        <w:pBdr>
          <w:top w:val="single" w:sz="4" w:space="1" w:color="auto"/>
          <w:lef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14:paraId="5CB106C3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C4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C5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C6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C7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sz w:val="22"/>
          <w:szCs w:val="22"/>
        </w:rPr>
      </w:pPr>
    </w:p>
    <w:p w14:paraId="5CB106C8" w14:textId="77777777" w:rsidR="007854F6" w:rsidRPr="001C4BC8" w:rsidRDefault="00473307" w:rsidP="007854F6">
      <w:pPr>
        <w:pStyle w:val="Plattetekst"/>
        <w:rPr>
          <w:rFonts w:asciiTheme="minorHAnsi" w:hAnsiTheme="minorHAnsi" w:cstheme="minorHAnsi"/>
          <w:b/>
          <w:sz w:val="22"/>
          <w:szCs w:val="22"/>
        </w:rPr>
      </w:pPr>
    </w:p>
    <w:p w14:paraId="5CB1074B" w14:textId="0C4CC5FB" w:rsidR="00A56A6B" w:rsidRPr="001C4BC8" w:rsidRDefault="00473307" w:rsidP="00151F60">
      <w:pPr>
        <w:rPr>
          <w:rFonts w:asciiTheme="minorHAnsi" w:hAnsiTheme="minorHAnsi" w:cstheme="minorHAnsi"/>
          <w:sz w:val="22"/>
          <w:szCs w:val="22"/>
          <w:lang w:val="nl-BE"/>
        </w:rPr>
      </w:pPr>
    </w:p>
    <w:sectPr w:rsidR="00A56A6B" w:rsidRPr="001C4BC8" w:rsidSect="008420D2">
      <w:pgSz w:w="11906" w:h="16838"/>
      <w:pgMar w:top="567" w:right="1276" w:bottom="567" w:left="1276" w:header="454" w:footer="144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039FE" w14:textId="77777777" w:rsidR="008420D2" w:rsidRDefault="008420D2" w:rsidP="008420D2">
      <w:r>
        <w:separator/>
      </w:r>
    </w:p>
  </w:endnote>
  <w:endnote w:type="continuationSeparator" w:id="0">
    <w:p w14:paraId="06F4D8F1" w14:textId="77777777" w:rsidR="008420D2" w:rsidRDefault="008420D2" w:rsidP="0084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3317F" w14:textId="77777777" w:rsidR="008420D2" w:rsidRDefault="008420D2" w:rsidP="008420D2">
      <w:r>
        <w:separator/>
      </w:r>
    </w:p>
  </w:footnote>
  <w:footnote w:type="continuationSeparator" w:id="0">
    <w:p w14:paraId="7851D8D7" w14:textId="77777777" w:rsidR="008420D2" w:rsidRDefault="008420D2" w:rsidP="00842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E05A0"/>
    <w:multiLevelType w:val="hybridMultilevel"/>
    <w:tmpl w:val="A900E480"/>
    <w:lvl w:ilvl="0" w:tplc="105E23F0">
      <w:start w:val="1"/>
      <w:numFmt w:val="bullet"/>
      <w:lvlText w:val=""/>
      <w:lvlJc w:val="center"/>
      <w:pPr>
        <w:ind w:left="720" w:hanging="360"/>
      </w:pPr>
      <w:rPr>
        <w:rFonts w:ascii="Wingdings" w:hAnsi="Wingdings" w:hint="default"/>
        <w:sz w:val="28"/>
      </w:rPr>
    </w:lvl>
    <w:lvl w:ilvl="1" w:tplc="37E480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0C6B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589E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2858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8CA8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00BC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72C6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92CE8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7625D"/>
    <w:multiLevelType w:val="hybridMultilevel"/>
    <w:tmpl w:val="993AC084"/>
    <w:lvl w:ilvl="0" w:tplc="B1F0F32A">
      <w:start w:val="1"/>
      <w:numFmt w:val="bullet"/>
      <w:lvlText w:val=""/>
      <w:lvlJc w:val="center"/>
      <w:pPr>
        <w:ind w:left="720" w:hanging="360"/>
      </w:pPr>
      <w:rPr>
        <w:rFonts w:ascii="Wingdings" w:hAnsi="Wingdings" w:hint="default"/>
        <w:sz w:val="28"/>
      </w:rPr>
    </w:lvl>
    <w:lvl w:ilvl="1" w:tplc="39CA4A50">
      <w:start w:val="1"/>
      <w:numFmt w:val="bullet"/>
      <w:lvlText w:val=""/>
      <w:lvlJc w:val="center"/>
      <w:pPr>
        <w:ind w:left="1440" w:hanging="360"/>
      </w:pPr>
      <w:rPr>
        <w:rFonts w:ascii="Wingdings" w:hAnsi="Wingdings" w:hint="default"/>
        <w:sz w:val="28"/>
      </w:rPr>
    </w:lvl>
    <w:lvl w:ilvl="2" w:tplc="2CA634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00C5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4BF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08AB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F609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24F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8EF8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A5B89"/>
    <w:multiLevelType w:val="hybridMultilevel"/>
    <w:tmpl w:val="D598C5F4"/>
    <w:lvl w:ilvl="0" w:tplc="332A2B82">
      <w:start w:val="1"/>
      <w:numFmt w:val="bullet"/>
      <w:lvlText w:val="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  <w:color w:val="auto"/>
        <w:sz w:val="28"/>
      </w:rPr>
    </w:lvl>
    <w:lvl w:ilvl="1" w:tplc="7136BA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F688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0EFB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4E73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AF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A696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ACEC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8BB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F316AA"/>
    <w:multiLevelType w:val="hybridMultilevel"/>
    <w:tmpl w:val="605C3B38"/>
    <w:lvl w:ilvl="0" w:tplc="FC5E40BC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color w:val="auto"/>
        <w:sz w:val="24"/>
        <w:szCs w:val="24"/>
      </w:rPr>
    </w:lvl>
    <w:lvl w:ilvl="1" w:tplc="CAA6BB44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B810E3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A0F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6AC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A7A33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60B8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8EE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22493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20EC3"/>
    <w:multiLevelType w:val="hybridMultilevel"/>
    <w:tmpl w:val="F27C16AE"/>
    <w:lvl w:ilvl="0" w:tplc="58DED7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9CFAAA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AC6E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4212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F639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8239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E61F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EC67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FACB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E1C7A"/>
    <w:multiLevelType w:val="hybridMultilevel"/>
    <w:tmpl w:val="F1701F68"/>
    <w:lvl w:ilvl="0" w:tplc="BB007514">
      <w:start w:val="1"/>
      <w:numFmt w:val="bullet"/>
      <w:lvlText w:val=""/>
      <w:lvlJc w:val="center"/>
      <w:pPr>
        <w:ind w:left="720" w:hanging="360"/>
      </w:pPr>
      <w:rPr>
        <w:rFonts w:ascii="Wingdings" w:hAnsi="Wingdings" w:hint="default"/>
        <w:sz w:val="28"/>
      </w:rPr>
    </w:lvl>
    <w:lvl w:ilvl="1" w:tplc="FBA8FE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D250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6C84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A56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74EA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E695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DA60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58DD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84FD2"/>
    <w:multiLevelType w:val="hybridMultilevel"/>
    <w:tmpl w:val="EEE2E96A"/>
    <w:lvl w:ilvl="0" w:tplc="EFAAFA14">
      <w:start w:val="1"/>
      <w:numFmt w:val="bullet"/>
      <w:lvlText w:val="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24"/>
        <w:szCs w:val="24"/>
      </w:rPr>
    </w:lvl>
    <w:lvl w:ilvl="1" w:tplc="5E98506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F796CD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B43D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3223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CBA89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EF0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8E6D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5C287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94"/>
    <w:rsid w:val="0037060D"/>
    <w:rsid w:val="00473307"/>
    <w:rsid w:val="005244F4"/>
    <w:rsid w:val="00554643"/>
    <w:rsid w:val="005E6A94"/>
    <w:rsid w:val="006A7FCF"/>
    <w:rsid w:val="008420D2"/>
    <w:rsid w:val="00BA50DD"/>
    <w:rsid w:val="00C30D39"/>
    <w:rsid w:val="00DF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CB10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DF0C64"/>
    <w:pPr>
      <w:overflowPunct w:val="0"/>
      <w:autoSpaceDE w:val="0"/>
      <w:autoSpaceDN w:val="0"/>
      <w:adjustRightInd w:val="0"/>
      <w:textAlignment w:val="baseline"/>
    </w:pPr>
    <w:rPr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F0251A"/>
    <w:pPr>
      <w:overflowPunct/>
      <w:autoSpaceDE/>
      <w:autoSpaceDN/>
      <w:adjustRightInd/>
      <w:textAlignment w:val="auto"/>
    </w:pPr>
    <w:rPr>
      <w:rFonts w:ascii="Geneva" w:hAnsi="Geneva"/>
      <w:snapToGrid w:val="0"/>
      <w:sz w:val="18"/>
      <w:lang w:val="nl-BE"/>
    </w:rPr>
  </w:style>
  <w:style w:type="character" w:customStyle="1" w:styleId="PlattetekstChar">
    <w:name w:val="Platte tekst Char"/>
    <w:link w:val="Plattetekst"/>
    <w:rsid w:val="00E653C3"/>
    <w:rPr>
      <w:rFonts w:ascii="Geneva" w:hAnsi="Geneva"/>
      <w:snapToGrid w:val="0"/>
      <w:sz w:val="18"/>
      <w:lang w:eastAsia="nl-NL"/>
    </w:rPr>
  </w:style>
  <w:style w:type="paragraph" w:styleId="Voettekst">
    <w:name w:val="footer"/>
    <w:basedOn w:val="Standaard"/>
    <w:link w:val="VoettekstChar"/>
    <w:uiPriority w:val="99"/>
    <w:rsid w:val="0087080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70803"/>
    <w:rPr>
      <w:lang w:val="nl-NL" w:eastAsia="nl-NL"/>
    </w:rPr>
  </w:style>
  <w:style w:type="table" w:styleId="Tabelraster">
    <w:name w:val="Table Grid"/>
    <w:basedOn w:val="Standaardtabel"/>
    <w:rsid w:val="00554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8420D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8420D2"/>
    <w:rPr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Euthanasie blanco Wilsverklaring</Template>
  <TotalTime>142</TotalTime>
  <Pages>3</Pages>
  <Words>632</Words>
  <Characters>3479</Characters>
  <Application>Microsoft Office Word</Application>
  <DocSecurity>0</DocSecurity>
  <Lines>28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/>
      </vt:variant>
      <vt:variant>
        <vt:i4>0</vt:i4>
      </vt:variant>
    </vt:vector>
  </HeadingPairs>
  <TitlesOfParts>
    <vt:vector size="1" baseType="lpstr">
      <vt:lpstr/>
    </vt:vector>
  </TitlesOfParts>
  <Company>Microsoft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Onbekend</dc:creator>
  <cp:lastModifiedBy>Els Gabriels</cp:lastModifiedBy>
  <cp:revision>9</cp:revision>
  <cp:lastPrinted>2008-12-17T06:37:00Z</cp:lastPrinted>
  <dcterms:created xsi:type="dcterms:W3CDTF">2020-04-20T06:15:00Z</dcterms:created>
  <dcterms:modified xsi:type="dcterms:W3CDTF">2020-04-20T10:14:00Z</dcterms:modified>
</cp:coreProperties>
</file>